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B1052" w14:textId="7FEA8AA3" w:rsidR="1FE831D7" w:rsidRDefault="1FE831D7"/>
    <w:tbl>
      <w:tblPr>
        <w:tblStyle w:val="TableGrid"/>
        <w:tblpPr w:leftFromText="180" w:rightFromText="180" w:vertAnchor="text" w:horzAnchor="margin" w:tblpY="575"/>
        <w:tblW w:w="20974" w:type="dxa"/>
        <w:tblLook w:val="04A0" w:firstRow="1" w:lastRow="0" w:firstColumn="1" w:lastColumn="0" w:noHBand="0" w:noVBand="1"/>
      </w:tblPr>
      <w:tblGrid>
        <w:gridCol w:w="838"/>
        <w:gridCol w:w="2985"/>
        <w:gridCol w:w="3118"/>
        <w:gridCol w:w="3402"/>
        <w:gridCol w:w="3544"/>
        <w:gridCol w:w="3969"/>
        <w:gridCol w:w="3118"/>
      </w:tblGrid>
      <w:tr w:rsidR="00E83014" w14:paraId="33B574DB" w14:textId="77777777" w:rsidTr="45DAAD69">
        <w:trPr>
          <w:trHeight w:val="806"/>
        </w:trPr>
        <w:tc>
          <w:tcPr>
            <w:tcW w:w="20974" w:type="dxa"/>
            <w:gridSpan w:val="7"/>
          </w:tcPr>
          <w:p w14:paraId="15FD7B6B" w14:textId="1093803C" w:rsidR="00E83014" w:rsidRPr="00504EB2" w:rsidRDefault="00E83014" w:rsidP="00504EB2">
            <w:pPr>
              <w:rPr>
                <w:b/>
                <w:sz w:val="24"/>
              </w:rPr>
            </w:pPr>
            <w:r w:rsidRPr="00504EB2">
              <w:rPr>
                <w:b/>
                <w:sz w:val="30"/>
                <w:szCs w:val="28"/>
              </w:rPr>
              <w:t>Vision:</w:t>
            </w:r>
            <w:r>
              <w:rPr>
                <w:b/>
                <w:sz w:val="30"/>
                <w:szCs w:val="28"/>
              </w:rPr>
              <w:t xml:space="preserve"> To enable students to become culturally, socially and politically engaged in their communities (Locally, Nationally and Globally)</w:t>
            </w:r>
          </w:p>
        </w:tc>
      </w:tr>
      <w:tr w:rsidR="00E83014" w14:paraId="34D7DB77" w14:textId="77777777" w:rsidTr="45DAAD69">
        <w:trPr>
          <w:trHeight w:val="248"/>
        </w:trPr>
        <w:tc>
          <w:tcPr>
            <w:tcW w:w="838" w:type="dxa"/>
          </w:tcPr>
          <w:p w14:paraId="672A6659" w14:textId="77777777" w:rsidR="00E83014" w:rsidRDefault="00E83014" w:rsidP="00881F59">
            <w:pPr>
              <w:spacing w:after="0"/>
              <w:rPr>
                <w:sz w:val="24"/>
              </w:rPr>
            </w:pPr>
          </w:p>
        </w:tc>
        <w:tc>
          <w:tcPr>
            <w:tcW w:w="2985" w:type="dxa"/>
          </w:tcPr>
          <w:p w14:paraId="32DB28C2" w14:textId="77777777" w:rsidR="00E83014" w:rsidRDefault="00E83014" w:rsidP="00881F59">
            <w:pPr>
              <w:spacing w:after="0"/>
              <w:jc w:val="center"/>
              <w:rPr>
                <w:b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HT1</w:t>
            </w:r>
          </w:p>
          <w:p w14:paraId="3F442469" w14:textId="5C32FDCF" w:rsidR="00E83014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(3 lessons)</w:t>
            </w:r>
          </w:p>
          <w:p w14:paraId="07363DB4" w14:textId="0F96C5FD" w:rsidR="00E83014" w:rsidRPr="00881F59" w:rsidRDefault="00E83014" w:rsidP="00240A20">
            <w:pPr>
              <w:spacing w:after="0"/>
              <w:rPr>
                <w:sz w:val="20"/>
                <w:szCs w:val="32"/>
              </w:rPr>
            </w:pPr>
          </w:p>
        </w:tc>
        <w:tc>
          <w:tcPr>
            <w:tcW w:w="3118" w:type="dxa"/>
          </w:tcPr>
          <w:p w14:paraId="77316F62" w14:textId="6868BDA4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HT2</w:t>
            </w:r>
          </w:p>
          <w:p w14:paraId="4F0D3F02" w14:textId="548AAA82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(4 lessons)</w:t>
            </w:r>
          </w:p>
        </w:tc>
        <w:tc>
          <w:tcPr>
            <w:tcW w:w="3402" w:type="dxa"/>
          </w:tcPr>
          <w:p w14:paraId="65221FD2" w14:textId="1C6B42DC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HT3</w:t>
            </w:r>
          </w:p>
          <w:p w14:paraId="2C698DB8" w14:textId="208BCFC1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(3 lessons)</w:t>
            </w:r>
          </w:p>
        </w:tc>
        <w:tc>
          <w:tcPr>
            <w:tcW w:w="3544" w:type="dxa"/>
          </w:tcPr>
          <w:p w14:paraId="4FC0B8D8" w14:textId="41120892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HT4</w:t>
            </w:r>
          </w:p>
          <w:p w14:paraId="133DE19C" w14:textId="19936172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(2 lessons)</w:t>
            </w:r>
          </w:p>
        </w:tc>
        <w:tc>
          <w:tcPr>
            <w:tcW w:w="3969" w:type="dxa"/>
          </w:tcPr>
          <w:p w14:paraId="13B29985" w14:textId="286E6880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HT5</w:t>
            </w:r>
          </w:p>
          <w:p w14:paraId="6CC64CD6" w14:textId="47FE8BE1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(</w:t>
            </w:r>
            <w:r w:rsidR="00CF4FC0">
              <w:rPr>
                <w:b/>
                <w:bCs/>
                <w:sz w:val="32"/>
                <w:szCs w:val="32"/>
              </w:rPr>
              <w:t>4</w:t>
            </w:r>
            <w:r w:rsidRPr="1FE831D7">
              <w:rPr>
                <w:b/>
                <w:bCs/>
                <w:sz w:val="32"/>
                <w:szCs w:val="32"/>
              </w:rPr>
              <w:t xml:space="preserve"> lessons)</w:t>
            </w:r>
          </w:p>
        </w:tc>
        <w:tc>
          <w:tcPr>
            <w:tcW w:w="3118" w:type="dxa"/>
          </w:tcPr>
          <w:p w14:paraId="77038F70" w14:textId="24A71109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HT6</w:t>
            </w:r>
          </w:p>
          <w:p w14:paraId="3527F672" w14:textId="592D1FED" w:rsidR="00E83014" w:rsidRPr="001D404D" w:rsidRDefault="00E83014" w:rsidP="1FE831D7">
            <w:pPr>
              <w:spacing w:after="0"/>
              <w:jc w:val="center"/>
              <w:rPr>
                <w:b/>
                <w:bCs/>
                <w:sz w:val="32"/>
                <w:szCs w:val="32"/>
              </w:rPr>
            </w:pPr>
            <w:r w:rsidRPr="1FE831D7">
              <w:rPr>
                <w:b/>
                <w:bCs/>
                <w:sz w:val="32"/>
                <w:szCs w:val="32"/>
              </w:rPr>
              <w:t>(</w:t>
            </w:r>
            <w:r w:rsidR="00CF4FC0">
              <w:rPr>
                <w:b/>
                <w:bCs/>
                <w:sz w:val="32"/>
                <w:szCs w:val="32"/>
              </w:rPr>
              <w:t xml:space="preserve">3 </w:t>
            </w:r>
            <w:r w:rsidRPr="1FE831D7">
              <w:rPr>
                <w:b/>
                <w:bCs/>
                <w:sz w:val="32"/>
                <w:szCs w:val="32"/>
              </w:rPr>
              <w:t>lessons)</w:t>
            </w:r>
          </w:p>
        </w:tc>
      </w:tr>
      <w:tr w:rsidR="0055570C" w14:paraId="11F1C944" w14:textId="77777777" w:rsidTr="45DAAD69">
        <w:trPr>
          <w:cantSplit/>
          <w:trHeight w:val="1173"/>
        </w:trPr>
        <w:tc>
          <w:tcPr>
            <w:tcW w:w="838" w:type="dxa"/>
            <w:vMerge w:val="restart"/>
            <w:textDirection w:val="btLr"/>
            <w:vAlign w:val="center"/>
          </w:tcPr>
          <w:p w14:paraId="36BC1EB6" w14:textId="21A8AF39" w:rsidR="0055570C" w:rsidRPr="001D404D" w:rsidRDefault="0055570C" w:rsidP="001B1882">
            <w:pPr>
              <w:ind w:left="113" w:right="113"/>
              <w:jc w:val="center"/>
              <w:rPr>
                <w:b/>
                <w:sz w:val="32"/>
              </w:rPr>
            </w:pPr>
            <w:r w:rsidRPr="001D404D">
              <w:rPr>
                <w:b/>
                <w:sz w:val="32"/>
              </w:rPr>
              <w:t>Year 7</w:t>
            </w:r>
          </w:p>
        </w:tc>
        <w:tc>
          <w:tcPr>
            <w:tcW w:w="2985" w:type="dxa"/>
            <w:shd w:val="clear" w:color="auto" w:fill="CCC0D9" w:themeFill="accent4" w:themeFillTint="66"/>
            <w:vAlign w:val="center"/>
          </w:tcPr>
          <w:p w14:paraId="012C8FCD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E83014">
              <w:rPr>
                <w:b/>
                <w:bCs/>
                <w:sz w:val="24"/>
                <w:u w:val="single"/>
              </w:rPr>
              <w:t>Understanding myself</w:t>
            </w:r>
          </w:p>
          <w:p w14:paraId="259552A9" w14:textId="77777777" w:rsidR="0055570C" w:rsidRPr="00E83014" w:rsidRDefault="0055570C" w:rsidP="00E83014">
            <w:pPr>
              <w:jc w:val="center"/>
              <w:rPr>
                <w:b/>
                <w:bCs/>
                <w:sz w:val="24"/>
                <w:u w:val="single"/>
              </w:rPr>
            </w:pPr>
            <w:r w:rsidRPr="00E83014">
              <w:rPr>
                <w:b/>
                <w:bCs/>
                <w:sz w:val="24"/>
                <w:u w:val="single"/>
              </w:rPr>
              <w:t>Wellbeing</w:t>
            </w:r>
          </w:p>
          <w:p w14:paraId="69F2F0D3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118" w:type="dxa"/>
            <w:shd w:val="clear" w:color="auto" w:fill="CCC0D9" w:themeFill="accent4" w:themeFillTint="66"/>
            <w:vAlign w:val="center"/>
          </w:tcPr>
          <w:p w14:paraId="4F64C95A" w14:textId="77777777" w:rsidR="0055570C" w:rsidRDefault="0055570C" w:rsidP="00E83014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Understanding myself</w:t>
            </w:r>
          </w:p>
          <w:p w14:paraId="688D6D97" w14:textId="77777777" w:rsidR="0055570C" w:rsidRDefault="0055570C" w:rsidP="00E83014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DD40A8">
              <w:rPr>
                <w:b/>
                <w:bCs/>
                <w:sz w:val="24"/>
                <w:szCs w:val="24"/>
                <w:u w:val="single"/>
              </w:rPr>
              <w:t>My body and me</w:t>
            </w:r>
          </w:p>
          <w:p w14:paraId="280DBE26" w14:textId="77777777" w:rsidR="0055570C" w:rsidRDefault="0055570C" w:rsidP="00E83014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49358E24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E83014">
              <w:rPr>
                <w:b/>
                <w:bCs/>
                <w:sz w:val="24"/>
                <w:u w:val="single"/>
              </w:rPr>
              <w:t>Understanding myself with others</w:t>
            </w:r>
          </w:p>
          <w:p w14:paraId="269AE87A" w14:textId="77777777" w:rsidR="0055570C" w:rsidRDefault="0055570C" w:rsidP="00E83014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E83014">
              <w:rPr>
                <w:b/>
                <w:bCs/>
                <w:sz w:val="24"/>
                <w:u w:val="single"/>
              </w:rPr>
              <w:t>Healthy lives</w:t>
            </w:r>
          </w:p>
          <w:p w14:paraId="32447612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544" w:type="dxa"/>
            <w:shd w:val="clear" w:color="auto" w:fill="FBD4B4" w:themeFill="accent6" w:themeFillTint="66"/>
            <w:vAlign w:val="center"/>
          </w:tcPr>
          <w:p w14:paraId="6C09C11C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83014">
              <w:rPr>
                <w:b/>
                <w:bCs/>
                <w:sz w:val="24"/>
                <w:szCs w:val="24"/>
                <w:u w:val="single"/>
              </w:rPr>
              <w:t>Understanding myself with others</w:t>
            </w:r>
          </w:p>
          <w:p w14:paraId="4D4242DC" w14:textId="77777777" w:rsidR="0055570C" w:rsidRDefault="0055570C" w:rsidP="00E83014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83014">
              <w:rPr>
                <w:b/>
                <w:bCs/>
                <w:sz w:val="24"/>
                <w:szCs w:val="24"/>
                <w:u w:val="single"/>
              </w:rPr>
              <w:t>Healthy relationships</w:t>
            </w:r>
          </w:p>
          <w:p w14:paraId="07726835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shd w:val="clear" w:color="auto" w:fill="FFFF99"/>
            <w:vAlign w:val="center"/>
          </w:tcPr>
          <w:p w14:paraId="6BD3769D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E83014">
              <w:rPr>
                <w:b/>
                <w:bCs/>
                <w:sz w:val="24"/>
                <w:u w:val="single"/>
              </w:rPr>
              <w:t>Understanding myself within the world</w:t>
            </w:r>
          </w:p>
          <w:p w14:paraId="2A7A5475" w14:textId="77777777" w:rsidR="0055570C" w:rsidRDefault="0055570C" w:rsidP="00E83014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E83014">
              <w:rPr>
                <w:b/>
                <w:bCs/>
                <w:sz w:val="24"/>
                <w:u w:val="single"/>
              </w:rPr>
              <w:t>Identity and community</w:t>
            </w:r>
          </w:p>
          <w:p w14:paraId="4B1480A9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118" w:type="dxa"/>
            <w:shd w:val="clear" w:color="auto" w:fill="FFFF99"/>
            <w:vAlign w:val="center"/>
          </w:tcPr>
          <w:p w14:paraId="22701A44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83014">
              <w:rPr>
                <w:b/>
                <w:bCs/>
                <w:sz w:val="24"/>
                <w:szCs w:val="24"/>
                <w:u w:val="single"/>
              </w:rPr>
              <w:t>Understanding myself within the world</w:t>
            </w:r>
          </w:p>
          <w:p w14:paraId="41AC5E0C" w14:textId="77777777" w:rsidR="0055570C" w:rsidRDefault="0055570C" w:rsidP="00E83014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E83014">
              <w:rPr>
                <w:b/>
                <w:bCs/>
                <w:sz w:val="24"/>
                <w:szCs w:val="24"/>
                <w:u w:val="single"/>
              </w:rPr>
              <w:t>Digital lives</w:t>
            </w:r>
          </w:p>
          <w:p w14:paraId="6C98B134" w14:textId="77777777" w:rsidR="0055570C" w:rsidRPr="00E83014" w:rsidRDefault="0055570C" w:rsidP="00E83014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55570C" w14:paraId="7437AC9F" w14:textId="77777777" w:rsidTr="45DAAD69">
        <w:trPr>
          <w:cantSplit/>
          <w:trHeight w:val="4011"/>
        </w:trPr>
        <w:tc>
          <w:tcPr>
            <w:tcW w:w="838" w:type="dxa"/>
            <w:vMerge/>
            <w:textDirection w:val="btLr"/>
            <w:vAlign w:val="center"/>
          </w:tcPr>
          <w:p w14:paraId="3E6B9C69" w14:textId="0A20A6B9" w:rsidR="0055570C" w:rsidRPr="001D404D" w:rsidRDefault="0055570C" w:rsidP="00504EB2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2985" w:type="dxa"/>
            <w:shd w:val="clear" w:color="auto" w:fill="E5DFEC" w:themeFill="accent4" w:themeFillTint="33"/>
            <w:vAlign w:val="center"/>
          </w:tcPr>
          <w:p w14:paraId="1EA428E4" w14:textId="6B28A180" w:rsidR="0055570C" w:rsidRP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t>PSHE</w:t>
            </w:r>
          </w:p>
          <w:p w14:paraId="7ABE092C" w14:textId="77777777" w:rsidR="0055570C" w:rsidRDefault="0055570C" w:rsidP="0055570C">
            <w:pPr>
              <w:pStyle w:val="ListParagraph"/>
              <w:rPr>
                <w:b/>
                <w:bCs/>
                <w:sz w:val="24"/>
              </w:rPr>
            </w:pPr>
          </w:p>
          <w:p w14:paraId="26A2D523" w14:textId="693E85E9" w:rsidR="0055570C" w:rsidRPr="0055570C" w:rsidRDefault="0055570C" w:rsidP="007844B8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</w:rPr>
            </w:pPr>
            <w:r w:rsidRPr="0055570C">
              <w:rPr>
                <w:b/>
                <w:bCs/>
                <w:sz w:val="24"/>
              </w:rPr>
              <w:t>What are my emotions telling me?</w:t>
            </w:r>
          </w:p>
          <w:p w14:paraId="38141512" w14:textId="77777777" w:rsidR="0055570C" w:rsidRPr="00DD70D3" w:rsidRDefault="0055570C" w:rsidP="007844B8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</w:rPr>
            </w:pPr>
            <w:r w:rsidRPr="00DD70D3">
              <w:rPr>
                <w:b/>
                <w:bCs/>
                <w:sz w:val="24"/>
              </w:rPr>
              <w:t>How can we make healthy choices for our mental</w:t>
            </w:r>
            <w:r>
              <w:rPr>
                <w:sz w:val="24"/>
              </w:rPr>
              <w:t xml:space="preserve"> </w:t>
            </w:r>
            <w:r w:rsidRPr="00DD70D3">
              <w:rPr>
                <w:b/>
                <w:bCs/>
                <w:sz w:val="24"/>
              </w:rPr>
              <w:t>wellbeing?</w:t>
            </w:r>
          </w:p>
          <w:p w14:paraId="1895A1EA" w14:textId="77777777" w:rsidR="0055570C" w:rsidRDefault="0055570C" w:rsidP="007844B8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sz w:val="24"/>
              </w:rPr>
            </w:pPr>
            <w:r w:rsidRPr="00DD70D3">
              <w:rPr>
                <w:b/>
                <w:bCs/>
                <w:sz w:val="24"/>
              </w:rPr>
              <w:t>How can we build a positive relationship with ourselves?</w:t>
            </w:r>
          </w:p>
          <w:p w14:paraId="1AB60F88" w14:textId="77777777" w:rsidR="00CF4FC0" w:rsidRPr="00CF4FC0" w:rsidRDefault="00CF4FC0" w:rsidP="00CF4FC0">
            <w:pPr>
              <w:rPr>
                <w:b/>
                <w:bCs/>
                <w:sz w:val="24"/>
              </w:rPr>
            </w:pPr>
          </w:p>
          <w:p w14:paraId="7F072084" w14:textId="77777777" w:rsidR="0055570C" w:rsidRDefault="0055570C" w:rsidP="0055570C">
            <w:pPr>
              <w:pStyle w:val="ListParagraph"/>
              <w:rPr>
                <w:b/>
                <w:bCs/>
                <w:sz w:val="24"/>
              </w:rPr>
            </w:pPr>
          </w:p>
          <w:p w14:paraId="073BFDB3" w14:textId="77777777" w:rsidR="0055570C" w:rsidRPr="00E83014" w:rsidRDefault="0055570C" w:rsidP="0055570C">
            <w:pPr>
              <w:rPr>
                <w:b/>
                <w:bCs/>
                <w:sz w:val="24"/>
              </w:rPr>
            </w:pPr>
          </w:p>
          <w:p w14:paraId="131ED286" w14:textId="77777777" w:rsidR="0055570C" w:rsidRDefault="0055570C" w:rsidP="0055570C">
            <w:pPr>
              <w:rPr>
                <w:sz w:val="24"/>
              </w:rPr>
            </w:pPr>
          </w:p>
          <w:p w14:paraId="3C31B635" w14:textId="77777777" w:rsidR="0055570C" w:rsidRDefault="0055570C" w:rsidP="0055570C">
            <w:pPr>
              <w:rPr>
                <w:sz w:val="24"/>
              </w:rPr>
            </w:pPr>
          </w:p>
          <w:p w14:paraId="27E9648F" w14:textId="77777777" w:rsidR="0055570C" w:rsidRDefault="0055570C" w:rsidP="0055570C">
            <w:pPr>
              <w:rPr>
                <w:sz w:val="24"/>
              </w:rPr>
            </w:pPr>
          </w:p>
          <w:p w14:paraId="6379E0A4" w14:textId="4546B231" w:rsidR="0055570C" w:rsidRPr="00DD70D3" w:rsidRDefault="0055570C" w:rsidP="0055570C">
            <w:pPr>
              <w:rPr>
                <w:sz w:val="24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30E20C40" w14:textId="77777777" w:rsidR="0055570C" w:rsidRP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t>PSHE</w:t>
            </w:r>
          </w:p>
          <w:p w14:paraId="0E46100A" w14:textId="77777777" w:rsidR="0055570C" w:rsidRDefault="0055570C" w:rsidP="0055570C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42C0065C" w14:textId="0BA640A4" w:rsidR="0055570C" w:rsidRPr="001C6028" w:rsidRDefault="0055570C" w:rsidP="007844B8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001C6028">
              <w:rPr>
                <w:b/>
                <w:bCs/>
                <w:sz w:val="24"/>
                <w:szCs w:val="24"/>
              </w:rPr>
              <w:t>How do our bodies change during puberty?</w:t>
            </w:r>
          </w:p>
          <w:p w14:paraId="24C080AE" w14:textId="5EE2F689" w:rsidR="0055570C" w:rsidRPr="001C6028" w:rsidRDefault="0055570C" w:rsidP="007844B8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How does it feel to go through puberty?</w:t>
            </w:r>
          </w:p>
          <w:p w14:paraId="5C43CC19" w14:textId="1BF1487F" w:rsidR="69668948" w:rsidRDefault="69668948" w:rsidP="45DAAD69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Genitals and reproductive systems</w:t>
            </w:r>
          </w:p>
          <w:p w14:paraId="5F9A31BF" w14:textId="68270196" w:rsidR="0055570C" w:rsidRDefault="0055570C" w:rsidP="007844B8">
            <w:pPr>
              <w:pStyle w:val="ListParagraph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How do our genitals change during puberty?</w:t>
            </w:r>
          </w:p>
          <w:p w14:paraId="07013DBE" w14:textId="40E76522" w:rsidR="45DAAD69" w:rsidRDefault="45DAAD69" w:rsidP="45DAAD69">
            <w:pPr>
              <w:pStyle w:val="ListParagraph"/>
              <w:rPr>
                <w:sz w:val="24"/>
                <w:szCs w:val="24"/>
              </w:rPr>
            </w:pPr>
          </w:p>
          <w:p w14:paraId="6FFC8E5B" w14:textId="15407A04" w:rsidR="45DAAD69" w:rsidRDefault="45DAAD69" w:rsidP="45DAAD69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7FE1F7E9" w14:textId="77777777" w:rsidR="00CF4FC0" w:rsidRPr="00CF4FC0" w:rsidRDefault="00CF4FC0" w:rsidP="00CF4FC0">
            <w:pPr>
              <w:rPr>
                <w:b/>
                <w:bCs/>
                <w:sz w:val="24"/>
                <w:szCs w:val="24"/>
              </w:rPr>
            </w:pPr>
          </w:p>
          <w:p w14:paraId="07D20F66" w14:textId="77777777" w:rsidR="0055570C" w:rsidRDefault="0055570C" w:rsidP="0055570C">
            <w:pPr>
              <w:rPr>
                <w:b/>
                <w:bCs/>
                <w:sz w:val="24"/>
                <w:szCs w:val="24"/>
              </w:rPr>
            </w:pPr>
          </w:p>
          <w:p w14:paraId="26E0A96D" w14:textId="77777777" w:rsidR="0055570C" w:rsidRPr="0055570C" w:rsidRDefault="0055570C" w:rsidP="0055570C">
            <w:pPr>
              <w:rPr>
                <w:b/>
                <w:bCs/>
                <w:sz w:val="24"/>
                <w:szCs w:val="24"/>
              </w:rPr>
            </w:pPr>
          </w:p>
          <w:p w14:paraId="187C182C" w14:textId="77777777" w:rsidR="0055570C" w:rsidRPr="0055570C" w:rsidRDefault="0055570C" w:rsidP="0055570C">
            <w:pPr>
              <w:rPr>
                <w:b/>
                <w:bCs/>
                <w:sz w:val="24"/>
                <w:szCs w:val="24"/>
              </w:rPr>
            </w:pPr>
          </w:p>
          <w:p w14:paraId="464735EF" w14:textId="77777777" w:rsidR="0055570C" w:rsidRDefault="0055570C" w:rsidP="0055570C">
            <w:pPr>
              <w:rPr>
                <w:b/>
                <w:bCs/>
                <w:sz w:val="24"/>
                <w:szCs w:val="24"/>
              </w:rPr>
            </w:pPr>
          </w:p>
          <w:p w14:paraId="2D914CF4" w14:textId="4E2BB7DF" w:rsidR="0055570C" w:rsidRPr="001C6028" w:rsidRDefault="0055570C" w:rsidP="0055570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24906B96" w14:textId="77777777" w:rsid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t>PSHE</w:t>
            </w:r>
          </w:p>
          <w:p w14:paraId="2173BAA5" w14:textId="77777777" w:rsidR="0055570C" w:rsidRP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</w:p>
          <w:p w14:paraId="6B76DC6B" w14:textId="20AF0233" w:rsidR="0055570C" w:rsidRPr="0055570C" w:rsidRDefault="0055570C" w:rsidP="007844B8">
            <w:pPr>
              <w:pStyle w:val="ListParagraph"/>
              <w:numPr>
                <w:ilvl w:val="0"/>
                <w:numId w:val="13"/>
              </w:numPr>
              <w:rPr>
                <w:b/>
                <w:bCs/>
                <w:sz w:val="24"/>
              </w:rPr>
            </w:pPr>
            <w:r w:rsidRPr="0055570C">
              <w:rPr>
                <w:b/>
                <w:bCs/>
                <w:sz w:val="24"/>
              </w:rPr>
              <w:t>What support might females need during their period?</w:t>
            </w:r>
          </w:p>
          <w:p w14:paraId="1D282EDE" w14:textId="77777777" w:rsidR="0055570C" w:rsidRPr="005256CC" w:rsidRDefault="0055570C" w:rsidP="007844B8">
            <w:pPr>
              <w:pStyle w:val="ListParagraph"/>
              <w:numPr>
                <w:ilvl w:val="0"/>
                <w:numId w:val="13"/>
              </w:numPr>
              <w:rPr>
                <w:b/>
                <w:bCs/>
                <w:sz w:val="24"/>
              </w:rPr>
            </w:pPr>
            <w:r w:rsidRPr="005256CC">
              <w:rPr>
                <w:b/>
                <w:bCs/>
                <w:sz w:val="24"/>
              </w:rPr>
              <w:t>How can we stay safe in different environments?</w:t>
            </w:r>
          </w:p>
          <w:p w14:paraId="5835DCE8" w14:textId="77777777" w:rsidR="0055570C" w:rsidRDefault="0055570C" w:rsidP="007844B8">
            <w:pPr>
              <w:pStyle w:val="ListParagraph"/>
              <w:numPr>
                <w:ilvl w:val="0"/>
                <w:numId w:val="13"/>
              </w:numPr>
              <w:rPr>
                <w:b/>
                <w:bCs/>
                <w:sz w:val="24"/>
              </w:rPr>
            </w:pPr>
            <w:r w:rsidRPr="005256CC">
              <w:rPr>
                <w:b/>
                <w:bCs/>
                <w:sz w:val="24"/>
              </w:rPr>
              <w:t>How can we perform first aid?</w:t>
            </w:r>
          </w:p>
          <w:p w14:paraId="21EF5E5C" w14:textId="77777777" w:rsidR="00CF4FC0" w:rsidRPr="00CF4FC0" w:rsidRDefault="00CF4FC0" w:rsidP="00CF4FC0">
            <w:pPr>
              <w:rPr>
                <w:b/>
                <w:bCs/>
                <w:sz w:val="24"/>
              </w:rPr>
            </w:pPr>
          </w:p>
          <w:p w14:paraId="040C0FC4" w14:textId="77777777" w:rsidR="0055570C" w:rsidRDefault="0055570C" w:rsidP="0055570C">
            <w:pPr>
              <w:pStyle w:val="ListParagraph"/>
              <w:rPr>
                <w:b/>
                <w:bCs/>
                <w:sz w:val="24"/>
              </w:rPr>
            </w:pPr>
          </w:p>
          <w:p w14:paraId="10BC7143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3026F261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1DD6B946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60A8B2C7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0E4B58C4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3B077231" w14:textId="77777777" w:rsidR="0055570C" w:rsidRPr="0055570C" w:rsidRDefault="0055570C" w:rsidP="0055570C">
            <w:pPr>
              <w:rPr>
                <w:b/>
                <w:bCs/>
                <w:sz w:val="24"/>
              </w:rPr>
            </w:pPr>
          </w:p>
          <w:p w14:paraId="13DE8EB6" w14:textId="038F07D0" w:rsidR="0055570C" w:rsidRPr="005256CC" w:rsidRDefault="0055570C" w:rsidP="0055570C">
            <w:pPr>
              <w:rPr>
                <w:sz w:val="24"/>
              </w:rPr>
            </w:pP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14:paraId="2F1F017D" w14:textId="77777777" w:rsid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t>PSHE</w:t>
            </w:r>
          </w:p>
          <w:p w14:paraId="6812FE63" w14:textId="77777777" w:rsidR="0055570C" w:rsidRP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</w:p>
          <w:p w14:paraId="0416E07E" w14:textId="58E3F388" w:rsidR="0055570C" w:rsidRPr="0055570C" w:rsidRDefault="0055570C" w:rsidP="007844B8">
            <w:pPr>
              <w:pStyle w:val="ListParagraph"/>
              <w:numPr>
                <w:ilvl w:val="0"/>
                <w:numId w:val="18"/>
              </w:numPr>
              <w:rPr>
                <w:b/>
                <w:bCs/>
                <w:sz w:val="24"/>
                <w:szCs w:val="24"/>
              </w:rPr>
            </w:pPr>
            <w:r w:rsidRPr="0055570C">
              <w:rPr>
                <w:b/>
                <w:bCs/>
                <w:sz w:val="24"/>
                <w:szCs w:val="24"/>
              </w:rPr>
              <w:t>How can we keep our friendships healthy?</w:t>
            </w:r>
          </w:p>
          <w:p w14:paraId="1CD2A90F" w14:textId="7E9875F0" w:rsidR="0055570C" w:rsidRPr="00CF4FC0" w:rsidRDefault="0055570C" w:rsidP="007844B8">
            <w:pPr>
              <w:pStyle w:val="ListParagraph"/>
              <w:numPr>
                <w:ilvl w:val="0"/>
                <w:numId w:val="18"/>
              </w:numPr>
              <w:rPr>
                <w:b/>
                <w:bCs/>
              </w:rPr>
            </w:pPr>
            <w:r w:rsidRPr="00A86678">
              <w:rPr>
                <w:b/>
                <w:bCs/>
                <w:sz w:val="24"/>
                <w:szCs w:val="24"/>
              </w:rPr>
              <w:t>How d</w:t>
            </w:r>
            <w:r>
              <w:rPr>
                <w:b/>
                <w:bCs/>
                <w:sz w:val="24"/>
                <w:szCs w:val="24"/>
              </w:rPr>
              <w:t>o</w:t>
            </w:r>
            <w:r w:rsidRPr="00A86678">
              <w:rPr>
                <w:b/>
                <w:bCs/>
                <w:sz w:val="24"/>
                <w:szCs w:val="24"/>
              </w:rPr>
              <w:t xml:space="preserve"> we have healthy boundaries with our friends?</w:t>
            </w:r>
          </w:p>
          <w:p w14:paraId="2DE90EC4" w14:textId="77777777" w:rsidR="00CF4FC0" w:rsidRPr="00CF4FC0" w:rsidRDefault="00CF4FC0" w:rsidP="00CF4FC0">
            <w:pPr>
              <w:rPr>
                <w:b/>
                <w:bCs/>
              </w:rPr>
            </w:pPr>
          </w:p>
          <w:p w14:paraId="55A4412E" w14:textId="77777777" w:rsidR="0055570C" w:rsidRDefault="0055570C" w:rsidP="0055570C">
            <w:pPr>
              <w:rPr>
                <w:b/>
                <w:bCs/>
              </w:rPr>
            </w:pPr>
          </w:p>
          <w:p w14:paraId="68D8B6F7" w14:textId="77777777" w:rsidR="0055570C" w:rsidRPr="0055570C" w:rsidRDefault="0055570C" w:rsidP="0055570C">
            <w:pPr>
              <w:rPr>
                <w:b/>
                <w:bCs/>
              </w:rPr>
            </w:pPr>
          </w:p>
          <w:p w14:paraId="4ACF5944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19D102E4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02C16D57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0CB5EFFF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29BFE5E3" w14:textId="77777777" w:rsidR="0055570C" w:rsidRPr="00A86678" w:rsidRDefault="0055570C" w:rsidP="0055570C">
            <w:pPr>
              <w:rPr>
                <w:sz w:val="24"/>
                <w:szCs w:val="24"/>
              </w:rPr>
            </w:pPr>
          </w:p>
          <w:p w14:paraId="760D35AC" w14:textId="77777777" w:rsidR="0055570C" w:rsidRDefault="0055570C" w:rsidP="0055570C"/>
          <w:p w14:paraId="12DFD7E2" w14:textId="4A7009C4" w:rsidR="0055570C" w:rsidRPr="00E2411E" w:rsidRDefault="0055570C" w:rsidP="0055570C"/>
        </w:tc>
        <w:tc>
          <w:tcPr>
            <w:tcW w:w="3969" w:type="dxa"/>
            <w:shd w:val="clear" w:color="auto" w:fill="FFFFCC"/>
            <w:vAlign w:val="center"/>
          </w:tcPr>
          <w:p w14:paraId="25B85715" w14:textId="77777777" w:rsid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t>PSHE</w:t>
            </w:r>
          </w:p>
          <w:p w14:paraId="79A81B38" w14:textId="77777777" w:rsidR="0055570C" w:rsidRP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</w:p>
          <w:p w14:paraId="434CE5DB" w14:textId="452BF649" w:rsidR="0055570C" w:rsidRPr="0055570C" w:rsidRDefault="0055570C" w:rsidP="007844B8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sz w:val="24"/>
              </w:rPr>
            </w:pPr>
            <w:r w:rsidRPr="0055570C">
              <w:rPr>
                <w:b/>
                <w:bCs/>
                <w:sz w:val="24"/>
              </w:rPr>
              <w:t>How can we reduce harmful stereotypes?</w:t>
            </w:r>
          </w:p>
          <w:p w14:paraId="79E25B01" w14:textId="77777777" w:rsidR="0055570C" w:rsidRPr="002E4477" w:rsidRDefault="0055570C" w:rsidP="007844B8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sz w:val="24"/>
              </w:rPr>
            </w:pPr>
            <w:r w:rsidRPr="002E4477">
              <w:rPr>
                <w:b/>
                <w:bCs/>
                <w:sz w:val="24"/>
              </w:rPr>
              <w:t>What is sexual harassment and how can we stop it?</w:t>
            </w:r>
          </w:p>
          <w:p w14:paraId="47FE574E" w14:textId="77777777" w:rsidR="0055570C" w:rsidRDefault="0055570C" w:rsidP="007844B8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sz w:val="24"/>
              </w:rPr>
            </w:pPr>
            <w:r w:rsidRPr="002E4477">
              <w:rPr>
                <w:b/>
                <w:bCs/>
                <w:sz w:val="24"/>
              </w:rPr>
              <w:t>How does the Equality Act Protect everyone in the UK?</w:t>
            </w:r>
          </w:p>
          <w:p w14:paraId="0EE8ED58" w14:textId="43B21FDF" w:rsidR="00CF4FC0" w:rsidRPr="00CF4FC0" w:rsidRDefault="00CF4FC0" w:rsidP="007844B8">
            <w:pPr>
              <w:pStyle w:val="ListParagraph"/>
              <w:numPr>
                <w:ilvl w:val="0"/>
                <w:numId w:val="22"/>
              </w:numPr>
              <w:rPr>
                <w:b/>
                <w:bCs/>
                <w:sz w:val="24"/>
              </w:rPr>
            </w:pPr>
            <w:r w:rsidRPr="00CF4FC0">
              <w:rPr>
                <w:b/>
                <w:bCs/>
                <w:sz w:val="24"/>
              </w:rPr>
              <w:t>How can we create a world free from sexism?</w:t>
            </w:r>
          </w:p>
          <w:p w14:paraId="65D747C3" w14:textId="77777777" w:rsidR="00CF4FC0" w:rsidRDefault="00CF4FC0" w:rsidP="00CF4FC0">
            <w:pPr>
              <w:pStyle w:val="ListParagraph"/>
              <w:rPr>
                <w:b/>
                <w:bCs/>
                <w:sz w:val="24"/>
              </w:rPr>
            </w:pPr>
          </w:p>
          <w:p w14:paraId="00DDB7E8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00B3282C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7583DDE9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194AE5DC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443623C1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4D2E6E41" w14:textId="77777777" w:rsidR="0055570C" w:rsidRDefault="0055570C" w:rsidP="0055570C">
            <w:pPr>
              <w:rPr>
                <w:b/>
                <w:bCs/>
                <w:sz w:val="24"/>
              </w:rPr>
            </w:pPr>
          </w:p>
          <w:p w14:paraId="4269CA27" w14:textId="77777777" w:rsidR="0055570C" w:rsidRPr="0055570C" w:rsidRDefault="0055570C" w:rsidP="0055570C">
            <w:pPr>
              <w:rPr>
                <w:b/>
                <w:bCs/>
                <w:sz w:val="24"/>
              </w:rPr>
            </w:pPr>
          </w:p>
          <w:p w14:paraId="15647915" w14:textId="2A484E75" w:rsidR="0055570C" w:rsidRPr="009A3A77" w:rsidRDefault="0055570C" w:rsidP="0055570C">
            <w:pPr>
              <w:rPr>
                <w:sz w:val="24"/>
              </w:rPr>
            </w:pPr>
          </w:p>
        </w:tc>
        <w:tc>
          <w:tcPr>
            <w:tcW w:w="3118" w:type="dxa"/>
            <w:shd w:val="clear" w:color="auto" w:fill="FFFFCC"/>
            <w:vAlign w:val="center"/>
          </w:tcPr>
          <w:p w14:paraId="0D2D018F" w14:textId="77777777" w:rsid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t>PSHE</w:t>
            </w:r>
          </w:p>
          <w:p w14:paraId="3DA5F5F8" w14:textId="77777777" w:rsidR="0055570C" w:rsidRPr="0055570C" w:rsidRDefault="0055570C" w:rsidP="0055570C">
            <w:pPr>
              <w:pStyle w:val="ListParagraph"/>
              <w:rPr>
                <w:b/>
                <w:bCs/>
                <w:sz w:val="24"/>
                <w:u w:val="single"/>
              </w:rPr>
            </w:pPr>
          </w:p>
          <w:p w14:paraId="059133CE" w14:textId="4F60FD00" w:rsidR="0055570C" w:rsidRPr="0055570C" w:rsidRDefault="0055570C" w:rsidP="007844B8">
            <w:pPr>
              <w:pStyle w:val="ListParagraph"/>
              <w:numPr>
                <w:ilvl w:val="0"/>
                <w:numId w:val="26"/>
              </w:numPr>
              <w:rPr>
                <w:b/>
                <w:bCs/>
                <w:sz w:val="24"/>
                <w:szCs w:val="24"/>
              </w:rPr>
            </w:pPr>
            <w:r w:rsidRPr="0055570C">
              <w:rPr>
                <w:b/>
                <w:bCs/>
                <w:sz w:val="24"/>
                <w:szCs w:val="24"/>
              </w:rPr>
              <w:t>How do we choose what to share online?</w:t>
            </w:r>
          </w:p>
          <w:p w14:paraId="741BDDD0" w14:textId="77777777" w:rsidR="0055570C" w:rsidRPr="002E4477" w:rsidRDefault="0055570C" w:rsidP="007844B8">
            <w:pPr>
              <w:pStyle w:val="ListParagraph"/>
              <w:numPr>
                <w:ilvl w:val="0"/>
                <w:numId w:val="26"/>
              </w:numPr>
              <w:rPr>
                <w:b/>
                <w:bCs/>
                <w:sz w:val="24"/>
                <w:szCs w:val="24"/>
              </w:rPr>
            </w:pPr>
            <w:r w:rsidRPr="002E4477">
              <w:rPr>
                <w:b/>
                <w:bCs/>
                <w:sz w:val="24"/>
                <w:szCs w:val="24"/>
              </w:rPr>
              <w:t>How does money affect the online world?</w:t>
            </w:r>
          </w:p>
          <w:p w14:paraId="3A599BD3" w14:textId="14D7D63E" w:rsidR="0055570C" w:rsidRDefault="0055570C" w:rsidP="007844B8">
            <w:pPr>
              <w:pStyle w:val="ListParagraph"/>
              <w:numPr>
                <w:ilvl w:val="0"/>
                <w:numId w:val="2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online content affect us?</w:t>
            </w:r>
          </w:p>
          <w:p w14:paraId="7D7D61EE" w14:textId="77777777" w:rsidR="00CF4FC0" w:rsidRDefault="00CF4FC0" w:rsidP="00CF4FC0">
            <w:pPr>
              <w:rPr>
                <w:sz w:val="24"/>
                <w:szCs w:val="24"/>
              </w:rPr>
            </w:pPr>
          </w:p>
          <w:p w14:paraId="04B0E3C4" w14:textId="77777777" w:rsidR="00CF4FC0" w:rsidRPr="00CF4FC0" w:rsidRDefault="00CF4FC0" w:rsidP="00CF4FC0">
            <w:pPr>
              <w:rPr>
                <w:sz w:val="24"/>
                <w:szCs w:val="24"/>
              </w:rPr>
            </w:pPr>
          </w:p>
          <w:p w14:paraId="1E4A3589" w14:textId="77777777" w:rsidR="0055570C" w:rsidRPr="0055570C" w:rsidRDefault="0055570C" w:rsidP="0055570C">
            <w:pPr>
              <w:pStyle w:val="ListParagraph"/>
            </w:pPr>
          </w:p>
          <w:p w14:paraId="62F39B50" w14:textId="77777777" w:rsidR="0055570C" w:rsidRDefault="0055570C" w:rsidP="0055570C"/>
          <w:p w14:paraId="5B3E9314" w14:textId="77777777" w:rsidR="0055570C" w:rsidRDefault="0055570C" w:rsidP="0055570C"/>
          <w:p w14:paraId="50491F9B" w14:textId="77777777" w:rsidR="0055570C" w:rsidRDefault="0055570C" w:rsidP="0055570C"/>
          <w:p w14:paraId="2547D5BF" w14:textId="77777777" w:rsidR="0055570C" w:rsidRDefault="0055570C" w:rsidP="0055570C"/>
          <w:p w14:paraId="547B7619" w14:textId="77777777" w:rsidR="0055570C" w:rsidRDefault="0055570C" w:rsidP="0055570C"/>
          <w:p w14:paraId="06677985" w14:textId="25DDC099" w:rsidR="0055570C" w:rsidRPr="002E4477" w:rsidRDefault="0055570C" w:rsidP="0055570C"/>
        </w:tc>
      </w:tr>
      <w:tr w:rsidR="0055570C" w14:paraId="77B8A576" w14:textId="77777777" w:rsidTr="45DAAD69">
        <w:trPr>
          <w:cantSplit/>
          <w:trHeight w:val="2494"/>
        </w:trPr>
        <w:tc>
          <w:tcPr>
            <w:tcW w:w="838" w:type="dxa"/>
            <w:vMerge/>
            <w:textDirection w:val="btLr"/>
            <w:vAlign w:val="center"/>
          </w:tcPr>
          <w:p w14:paraId="23232887" w14:textId="77777777" w:rsidR="0055570C" w:rsidRPr="001D404D" w:rsidRDefault="0055570C" w:rsidP="00504EB2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2985" w:type="dxa"/>
            <w:shd w:val="clear" w:color="auto" w:fill="E5DFEC" w:themeFill="accent4" w:themeFillTint="33"/>
            <w:vAlign w:val="center"/>
          </w:tcPr>
          <w:p w14:paraId="5AC0B0AA" w14:textId="55A49A6A" w:rsidR="0055570C" w:rsidRPr="0055570C" w:rsidRDefault="3BE96C5D" w:rsidP="0055570C">
            <w:pPr>
              <w:rPr>
                <w:b/>
                <w:bCs/>
                <w:sz w:val="24"/>
                <w:u w:val="single"/>
              </w:rPr>
            </w:pPr>
            <w:r w:rsidRPr="3BE96C5D">
              <w:rPr>
                <w:b/>
                <w:bCs/>
                <w:sz w:val="24"/>
                <w:szCs w:val="24"/>
                <w:u w:val="single"/>
              </w:rPr>
              <w:t>Tutor time</w:t>
            </w:r>
          </w:p>
          <w:p w14:paraId="36B6177C" w14:textId="1E85F133" w:rsidR="3BE96C5D" w:rsidRDefault="3BE96C5D" w:rsidP="3BE96C5D">
            <w:r w:rsidRPr="45DAAD69">
              <w:rPr>
                <w:b/>
                <w:bCs/>
                <w:i/>
                <w:iCs/>
                <w:sz w:val="24"/>
                <w:szCs w:val="24"/>
              </w:rPr>
              <w:t>Induction</w:t>
            </w:r>
          </w:p>
          <w:p w14:paraId="5AB9D73A" w14:textId="77777777" w:rsidR="0055570C" w:rsidRPr="0055570C" w:rsidRDefault="580554B1" w:rsidP="45DAAD69">
            <w:p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>How does it feel to start secondary school? (2)</w:t>
            </w:r>
          </w:p>
          <w:p w14:paraId="732F411B" w14:textId="77777777" w:rsidR="0055570C" w:rsidRPr="0055570C" w:rsidRDefault="580554B1" w:rsidP="0055570C">
            <w:r w:rsidRPr="45DAAD69">
              <w:rPr>
                <w:sz w:val="24"/>
                <w:szCs w:val="24"/>
              </w:rPr>
              <w:t>How can we build our resilience to challenges? (2)</w:t>
            </w:r>
          </w:p>
          <w:p w14:paraId="363EA668" w14:textId="53A155E6" w:rsidR="0055570C" w:rsidRPr="0055570C" w:rsidRDefault="7FAAEFDA" w:rsidP="0055570C">
            <w:r w:rsidRPr="45DAAD69">
              <w:rPr>
                <w:sz w:val="24"/>
                <w:szCs w:val="24"/>
              </w:rPr>
              <w:lastRenderedPageBreak/>
              <w:t>How do we identify and challenge bullying?</w:t>
            </w:r>
          </w:p>
          <w:p w14:paraId="16D692C5" w14:textId="2E7B48E6" w:rsidR="0055570C" w:rsidRPr="0055570C" w:rsidRDefault="0055570C" w:rsidP="45DAAD6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639D8FC7" w14:textId="77777777" w:rsidR="0055570C" w:rsidRPr="0055570C" w:rsidRDefault="0055570C" w:rsidP="0055570C">
            <w:pPr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63A12204" w14:textId="37E96FF3" w:rsidR="0055570C" w:rsidRPr="001C6028" w:rsidRDefault="3BE96C5D" w:rsidP="0055570C">
            <w:r w:rsidRPr="3BE96C5D">
              <w:rPr>
                <w:b/>
                <w:bCs/>
                <w:i/>
                <w:iCs/>
                <w:sz w:val="24"/>
                <w:szCs w:val="24"/>
              </w:rPr>
              <w:t>Statutory content</w:t>
            </w:r>
          </w:p>
          <w:p w14:paraId="63E40AA8" w14:textId="77777777" w:rsidR="0055570C" w:rsidRPr="001C6028" w:rsidRDefault="3BE96C5D" w:rsidP="3BE96C5D">
            <w:r w:rsidRPr="45DAAD69">
              <w:rPr>
                <w:b/>
                <w:bCs/>
                <w:sz w:val="24"/>
                <w:szCs w:val="24"/>
              </w:rPr>
              <w:t>How do exercise and sleep impact our physical health? (2)</w:t>
            </w:r>
          </w:p>
          <w:p w14:paraId="410C263D" w14:textId="3C546F7E" w:rsidR="4D65883E" w:rsidRDefault="4D65883E" w:rsidP="45DAAD69">
            <w:p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How do I keep my body and teeth clean?</w:t>
            </w:r>
          </w:p>
          <w:p w14:paraId="49B5F383" w14:textId="43201BF3" w:rsidR="45DAAD69" w:rsidRDefault="45DAAD69" w:rsidP="45DAAD69">
            <w:pPr>
              <w:rPr>
                <w:b/>
                <w:bCs/>
                <w:sz w:val="24"/>
                <w:szCs w:val="24"/>
              </w:rPr>
            </w:pPr>
          </w:p>
          <w:p w14:paraId="1202CE28" w14:textId="05A3B43B" w:rsidR="0055570C" w:rsidRPr="001C6028" w:rsidRDefault="0055570C" w:rsidP="3BE96C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389D12BA" w14:textId="717CAFF5" w:rsidR="0055570C" w:rsidRPr="001C6028" w:rsidRDefault="3BE96C5D" w:rsidP="3BE96C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3BE96C5D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7CE42AFB" w14:textId="77777777" w:rsidR="0055570C" w:rsidRDefault="0055570C" w:rsidP="0055570C">
            <w:p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>What are the facts about smoking and vaping? (2)</w:t>
            </w:r>
          </w:p>
          <w:p w14:paraId="557E26F5" w14:textId="77777777" w:rsidR="0055570C" w:rsidRDefault="3BE96C5D" w:rsidP="0055570C">
            <w:r w:rsidRPr="45DAAD69">
              <w:rPr>
                <w:sz w:val="24"/>
                <w:szCs w:val="24"/>
              </w:rPr>
              <w:t>How can we all love the body we have? (2)</w:t>
            </w:r>
          </w:p>
          <w:p w14:paraId="3D824AC1" w14:textId="1009EEC5" w:rsidR="3BE96C5D" w:rsidRDefault="3BE96C5D" w:rsidP="3BE96C5D">
            <w:pPr>
              <w:rPr>
                <w:sz w:val="24"/>
                <w:szCs w:val="24"/>
              </w:rPr>
            </w:pPr>
          </w:p>
          <w:p w14:paraId="63A9728C" w14:textId="77777777" w:rsidR="0055570C" w:rsidRDefault="0055570C" w:rsidP="0055570C">
            <w:pPr>
              <w:rPr>
                <w:b/>
                <w:bCs/>
                <w:sz w:val="24"/>
                <w:szCs w:val="24"/>
              </w:rPr>
            </w:pPr>
            <w:r w:rsidRPr="001C6028">
              <w:rPr>
                <w:b/>
                <w:bCs/>
                <w:sz w:val="24"/>
                <w:szCs w:val="24"/>
              </w:rPr>
              <w:t>Parliament month</w:t>
            </w:r>
          </w:p>
          <w:p w14:paraId="237A7533" w14:textId="77777777" w:rsidR="0055570C" w:rsidRDefault="0055570C" w:rsidP="0055570C">
            <w:pPr>
              <w:rPr>
                <w:b/>
                <w:bCs/>
                <w:sz w:val="24"/>
                <w:szCs w:val="24"/>
              </w:rPr>
            </w:pPr>
          </w:p>
          <w:p w14:paraId="40C94D3C" w14:textId="77777777" w:rsidR="0055570C" w:rsidRPr="0055570C" w:rsidRDefault="0055570C" w:rsidP="0055570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2EA1A5BA" w14:textId="77777777" w:rsidR="0055570C" w:rsidRPr="0055570C" w:rsidRDefault="0055570C" w:rsidP="0055570C">
            <w:pPr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11ACC972" w14:textId="77777777" w:rsidR="0055570C" w:rsidRPr="005256CC" w:rsidRDefault="0055570C" w:rsidP="0055570C">
            <w:pPr>
              <w:rPr>
                <w:b/>
                <w:bCs/>
                <w:i/>
                <w:iCs/>
                <w:sz w:val="24"/>
              </w:rPr>
            </w:pPr>
            <w:r w:rsidRPr="005256CC">
              <w:rPr>
                <w:b/>
                <w:bCs/>
                <w:i/>
                <w:iCs/>
                <w:sz w:val="24"/>
              </w:rPr>
              <w:t>Statutory content</w:t>
            </w:r>
          </w:p>
          <w:p w14:paraId="2CB8DD84" w14:textId="77777777" w:rsidR="0055570C" w:rsidRPr="005256CC" w:rsidRDefault="0055570C" w:rsidP="0055570C">
            <w:pPr>
              <w:rPr>
                <w:b/>
                <w:bCs/>
                <w:sz w:val="24"/>
              </w:rPr>
            </w:pPr>
            <w:r w:rsidRPr="005256CC">
              <w:rPr>
                <w:b/>
                <w:bCs/>
                <w:sz w:val="24"/>
              </w:rPr>
              <w:t>What rights do we have to privacy and our bodies?</w:t>
            </w:r>
          </w:p>
          <w:p w14:paraId="4B16CA89" w14:textId="77777777" w:rsidR="0055570C" w:rsidRPr="005256CC" w:rsidRDefault="0055570C" w:rsidP="0055570C">
            <w:pPr>
              <w:rPr>
                <w:b/>
                <w:bCs/>
                <w:sz w:val="24"/>
              </w:rPr>
            </w:pPr>
            <w:r w:rsidRPr="005256CC">
              <w:rPr>
                <w:b/>
                <w:bCs/>
                <w:sz w:val="24"/>
              </w:rPr>
              <w:t>What do we need from a healthy relationship?</w:t>
            </w:r>
          </w:p>
          <w:p w14:paraId="4464C718" w14:textId="77777777" w:rsidR="0055570C" w:rsidRDefault="0055570C" w:rsidP="0055570C">
            <w:pPr>
              <w:rPr>
                <w:b/>
                <w:bCs/>
                <w:i/>
                <w:iCs/>
                <w:sz w:val="24"/>
              </w:rPr>
            </w:pPr>
            <w:r w:rsidRPr="005256CC">
              <w:rPr>
                <w:b/>
                <w:bCs/>
                <w:i/>
                <w:iCs/>
                <w:sz w:val="24"/>
              </w:rPr>
              <w:t>Greater depth</w:t>
            </w:r>
          </w:p>
          <w:p w14:paraId="6936B34A" w14:textId="77777777" w:rsidR="0055570C" w:rsidRDefault="0055570C" w:rsidP="0055570C">
            <w:pPr>
              <w:rPr>
                <w:sz w:val="24"/>
              </w:rPr>
            </w:pPr>
            <w:r w:rsidRPr="005256CC">
              <w:rPr>
                <w:sz w:val="24"/>
              </w:rPr>
              <w:lastRenderedPageBreak/>
              <w:t>How can we balance our needs, with our friends’? (2)</w:t>
            </w:r>
          </w:p>
          <w:p w14:paraId="72891A56" w14:textId="77777777" w:rsidR="0055570C" w:rsidRPr="005256CC" w:rsidRDefault="0055570C" w:rsidP="0055570C">
            <w:pPr>
              <w:rPr>
                <w:b/>
                <w:bCs/>
                <w:i/>
                <w:iCs/>
                <w:sz w:val="24"/>
              </w:rPr>
            </w:pPr>
            <w:r w:rsidRPr="005256CC">
              <w:rPr>
                <w:b/>
                <w:bCs/>
                <w:i/>
                <w:iCs/>
                <w:sz w:val="24"/>
              </w:rPr>
              <w:t>Careers focus</w:t>
            </w:r>
          </w:p>
          <w:p w14:paraId="10C44A22" w14:textId="77777777" w:rsidR="0055570C" w:rsidRDefault="0055570C" w:rsidP="0055570C">
            <w:pPr>
              <w:rPr>
                <w:sz w:val="24"/>
              </w:rPr>
            </w:pPr>
            <w:r>
              <w:rPr>
                <w:sz w:val="24"/>
              </w:rPr>
              <w:t>Ambitions and goals (2)</w:t>
            </w:r>
          </w:p>
          <w:p w14:paraId="555CBB9D" w14:textId="77777777" w:rsidR="0055570C" w:rsidRDefault="0055570C" w:rsidP="0055570C">
            <w:pPr>
              <w:rPr>
                <w:sz w:val="24"/>
              </w:rPr>
            </w:pPr>
            <w:r>
              <w:rPr>
                <w:sz w:val="24"/>
              </w:rPr>
              <w:t>Developing our strengths and interests (2)</w:t>
            </w:r>
          </w:p>
          <w:p w14:paraId="05A4BD15" w14:textId="619657E4" w:rsidR="0055570C" w:rsidRPr="0055570C" w:rsidRDefault="0055570C" w:rsidP="0055570C">
            <w:pPr>
              <w:rPr>
                <w:b/>
                <w:bCs/>
                <w:sz w:val="24"/>
              </w:rPr>
            </w:pPr>
            <w:r>
              <w:rPr>
                <w:sz w:val="24"/>
              </w:rPr>
              <w:t>Taking control of our learning (2)</w:t>
            </w: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14:paraId="0A5FA1A5" w14:textId="77777777" w:rsidR="0055570C" w:rsidRPr="0055570C" w:rsidRDefault="0055570C" w:rsidP="0055570C">
            <w:pPr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3A6058B9" w14:textId="77777777" w:rsidR="0055570C" w:rsidRDefault="0055570C" w:rsidP="0055570C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45DAAD69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196CA8E0" w14:textId="77777777" w:rsidR="0055570C" w:rsidRDefault="0055570C" w:rsidP="00555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does identity mean to you? (2)</w:t>
            </w:r>
          </w:p>
          <w:p w14:paraId="40CAA1AA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41261A6F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018A473D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060A8166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5C0772DE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24791C83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1BF690A5" w14:textId="77777777" w:rsidR="0055570C" w:rsidRPr="0055570C" w:rsidRDefault="0055570C" w:rsidP="0055570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CC"/>
            <w:vAlign w:val="center"/>
          </w:tcPr>
          <w:p w14:paraId="11C8FEF3" w14:textId="77777777" w:rsidR="0055570C" w:rsidRPr="0055570C" w:rsidRDefault="0055570C" w:rsidP="0055570C">
            <w:pPr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322605B2" w14:textId="77777777" w:rsidR="0055570C" w:rsidRPr="002E4477" w:rsidRDefault="0055570C" w:rsidP="0055570C">
            <w:pPr>
              <w:rPr>
                <w:b/>
                <w:bCs/>
                <w:i/>
                <w:iCs/>
                <w:sz w:val="24"/>
              </w:rPr>
            </w:pPr>
            <w:r w:rsidRPr="002E4477">
              <w:rPr>
                <w:b/>
                <w:bCs/>
                <w:i/>
                <w:iCs/>
                <w:sz w:val="24"/>
              </w:rPr>
              <w:t>Greater depth</w:t>
            </w:r>
          </w:p>
          <w:p w14:paraId="77B55BD9" w14:textId="77777777" w:rsidR="0055570C" w:rsidRDefault="0055570C" w:rsidP="0055570C">
            <w:pPr>
              <w:rPr>
                <w:sz w:val="24"/>
              </w:rPr>
            </w:pPr>
            <w:r>
              <w:rPr>
                <w:sz w:val="24"/>
              </w:rPr>
              <w:t>Is it easy to find a sense of belonging?</w:t>
            </w:r>
          </w:p>
          <w:p w14:paraId="03917A0A" w14:textId="77777777" w:rsidR="0055570C" w:rsidRDefault="0055570C" w:rsidP="0055570C">
            <w:pPr>
              <w:rPr>
                <w:sz w:val="24"/>
              </w:rPr>
            </w:pPr>
            <w:r>
              <w:rPr>
                <w:sz w:val="24"/>
              </w:rPr>
              <w:t>What does a community need to be healthy?</w:t>
            </w:r>
          </w:p>
          <w:p w14:paraId="7F037BD0" w14:textId="77777777" w:rsidR="0055570C" w:rsidRDefault="0055570C" w:rsidP="0055570C">
            <w:pPr>
              <w:rPr>
                <w:sz w:val="24"/>
              </w:rPr>
            </w:pPr>
            <w:r>
              <w:rPr>
                <w:sz w:val="24"/>
              </w:rPr>
              <w:t>What can be the impact of discrimination?</w:t>
            </w:r>
          </w:p>
          <w:p w14:paraId="43B1E4E1" w14:textId="77777777" w:rsidR="0055570C" w:rsidRDefault="0055570C" w:rsidP="0055570C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How can we heave a healthy relationship with our devices?</w:t>
            </w:r>
          </w:p>
          <w:p w14:paraId="5D17BE64" w14:textId="1AA67192" w:rsidR="0055570C" w:rsidRPr="0055570C" w:rsidRDefault="0055570C" w:rsidP="0055570C">
            <w:pPr>
              <w:rPr>
                <w:b/>
                <w:bCs/>
                <w:sz w:val="24"/>
              </w:rPr>
            </w:pPr>
            <w:r>
              <w:rPr>
                <w:sz w:val="24"/>
              </w:rPr>
              <w:t>How can we take control of our privacy online?</w:t>
            </w:r>
          </w:p>
        </w:tc>
        <w:tc>
          <w:tcPr>
            <w:tcW w:w="3118" w:type="dxa"/>
            <w:shd w:val="clear" w:color="auto" w:fill="FFFFCC"/>
            <w:vAlign w:val="center"/>
          </w:tcPr>
          <w:p w14:paraId="66E9791B" w14:textId="77777777" w:rsidR="0055570C" w:rsidRPr="0055570C" w:rsidRDefault="0055570C" w:rsidP="0055570C">
            <w:pPr>
              <w:rPr>
                <w:b/>
                <w:bCs/>
                <w:sz w:val="24"/>
                <w:u w:val="single"/>
              </w:rPr>
            </w:pPr>
            <w:r w:rsidRPr="0055570C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0B5F56CE" w14:textId="77777777" w:rsidR="0055570C" w:rsidRPr="002E4477" w:rsidRDefault="0055570C" w:rsidP="0055570C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2E4477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6391D0C2" w14:textId="77777777" w:rsidR="0055570C" w:rsidRDefault="0055570C" w:rsidP="0055570C">
            <w:pPr>
              <w:rPr>
                <w:sz w:val="24"/>
                <w:szCs w:val="24"/>
              </w:rPr>
            </w:pPr>
            <w:r w:rsidRPr="002E4477">
              <w:rPr>
                <w:sz w:val="24"/>
                <w:szCs w:val="24"/>
              </w:rPr>
              <w:t>What aspirations do we have for the world?</w:t>
            </w:r>
          </w:p>
          <w:p w14:paraId="720EC2D0" w14:textId="77777777" w:rsidR="00CF4FC0" w:rsidRPr="0055570C" w:rsidRDefault="00CF4FC0" w:rsidP="00CF4FC0">
            <w:r w:rsidRPr="00CF4FC0">
              <w:rPr>
                <w:sz w:val="24"/>
                <w:szCs w:val="24"/>
              </w:rPr>
              <w:t>Who decides what we view online?</w:t>
            </w:r>
          </w:p>
          <w:p w14:paraId="047405CA" w14:textId="77777777" w:rsidR="00CF4FC0" w:rsidRDefault="00CF4FC0" w:rsidP="0055570C">
            <w:pPr>
              <w:rPr>
                <w:sz w:val="24"/>
                <w:szCs w:val="24"/>
              </w:rPr>
            </w:pPr>
          </w:p>
          <w:p w14:paraId="36821491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5AA7C4F3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14224A0D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7547B3C7" w14:textId="77777777" w:rsidR="0055570C" w:rsidRDefault="0055570C" w:rsidP="0055570C">
            <w:pPr>
              <w:rPr>
                <w:sz w:val="24"/>
                <w:szCs w:val="24"/>
              </w:rPr>
            </w:pPr>
          </w:p>
          <w:p w14:paraId="72EFE1DC" w14:textId="77777777" w:rsidR="0055570C" w:rsidRPr="0055570C" w:rsidRDefault="0055570C" w:rsidP="0055570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B3F58" w14:paraId="7FC5BB2A" w14:textId="77777777" w:rsidTr="45DAAD69">
        <w:trPr>
          <w:cantSplit/>
          <w:trHeight w:val="1279"/>
        </w:trPr>
        <w:tc>
          <w:tcPr>
            <w:tcW w:w="838" w:type="dxa"/>
            <w:vMerge w:val="restart"/>
            <w:textDirection w:val="btLr"/>
            <w:vAlign w:val="center"/>
          </w:tcPr>
          <w:p w14:paraId="666FC208" w14:textId="3B33F70C" w:rsidR="005B3F58" w:rsidRPr="001D404D" w:rsidRDefault="005B3F58" w:rsidP="00C104AE">
            <w:pPr>
              <w:ind w:left="113" w:right="113"/>
              <w:jc w:val="center"/>
              <w:rPr>
                <w:b/>
                <w:sz w:val="32"/>
              </w:rPr>
            </w:pPr>
            <w:r w:rsidRPr="001D404D">
              <w:rPr>
                <w:b/>
                <w:sz w:val="32"/>
              </w:rPr>
              <w:lastRenderedPageBreak/>
              <w:t>Year 8</w:t>
            </w:r>
          </w:p>
        </w:tc>
        <w:tc>
          <w:tcPr>
            <w:tcW w:w="2985" w:type="dxa"/>
            <w:shd w:val="clear" w:color="auto" w:fill="CCC0D9" w:themeFill="accent4" w:themeFillTint="66"/>
            <w:vAlign w:val="center"/>
          </w:tcPr>
          <w:p w14:paraId="19D999B8" w14:textId="77777777" w:rsidR="005B3F58" w:rsidRPr="00315736" w:rsidRDefault="005B3F58" w:rsidP="00315736">
            <w:pPr>
              <w:shd w:val="clear" w:color="auto" w:fill="E5DFEC" w:themeFill="accent4" w:themeFillTint="33"/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315736">
              <w:rPr>
                <w:b/>
                <w:bCs/>
                <w:sz w:val="24"/>
                <w:u w:val="single"/>
              </w:rPr>
              <w:t>Understanding myself</w:t>
            </w:r>
          </w:p>
          <w:p w14:paraId="4BEAF6BE" w14:textId="77777777" w:rsidR="005B3F58" w:rsidRPr="00315736" w:rsidRDefault="005B3F58" w:rsidP="00315736">
            <w:pPr>
              <w:shd w:val="clear" w:color="auto" w:fill="E5DFEC" w:themeFill="accent4" w:themeFillTint="33"/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315736">
              <w:rPr>
                <w:b/>
                <w:bCs/>
                <w:sz w:val="24"/>
                <w:u w:val="single"/>
              </w:rPr>
              <w:t>Wellbeing</w:t>
            </w:r>
          </w:p>
          <w:p w14:paraId="687389E4" w14:textId="77777777" w:rsidR="005B3F58" w:rsidRPr="00315736" w:rsidRDefault="005B3F58" w:rsidP="00315736">
            <w:pPr>
              <w:shd w:val="clear" w:color="auto" w:fill="E5DFEC" w:themeFill="accent4" w:themeFillTint="33"/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118" w:type="dxa"/>
            <w:shd w:val="clear" w:color="auto" w:fill="CCC0D9" w:themeFill="accent4" w:themeFillTint="66"/>
            <w:vAlign w:val="center"/>
          </w:tcPr>
          <w:p w14:paraId="20CC3E6B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315736">
              <w:rPr>
                <w:b/>
                <w:bCs/>
                <w:sz w:val="24"/>
                <w:szCs w:val="24"/>
                <w:u w:val="single"/>
              </w:rPr>
              <w:t>Understanding myself</w:t>
            </w:r>
          </w:p>
          <w:p w14:paraId="568343B2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315736">
              <w:rPr>
                <w:b/>
                <w:bCs/>
                <w:sz w:val="24"/>
                <w:szCs w:val="24"/>
                <w:u w:val="single"/>
              </w:rPr>
              <w:t>My body and me</w:t>
            </w:r>
          </w:p>
          <w:p w14:paraId="337DD9A1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294BB2FD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315736">
              <w:rPr>
                <w:b/>
                <w:bCs/>
                <w:sz w:val="24"/>
                <w:u w:val="single"/>
              </w:rPr>
              <w:t>Understanding myself with others</w:t>
            </w:r>
          </w:p>
          <w:p w14:paraId="581E6D00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315736">
              <w:rPr>
                <w:b/>
                <w:bCs/>
                <w:sz w:val="24"/>
                <w:u w:val="single"/>
              </w:rPr>
              <w:t>Healthy lives</w:t>
            </w:r>
          </w:p>
          <w:p w14:paraId="7E12BB3E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544" w:type="dxa"/>
            <w:shd w:val="clear" w:color="auto" w:fill="FBD4B4" w:themeFill="accent6" w:themeFillTint="66"/>
            <w:vAlign w:val="center"/>
          </w:tcPr>
          <w:p w14:paraId="28C83E53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315736">
              <w:rPr>
                <w:b/>
                <w:bCs/>
                <w:sz w:val="24"/>
                <w:u w:val="single"/>
              </w:rPr>
              <w:t>Understanding myself with others</w:t>
            </w:r>
          </w:p>
          <w:p w14:paraId="250BBEC3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315736">
              <w:rPr>
                <w:b/>
                <w:bCs/>
                <w:sz w:val="24"/>
                <w:u w:val="single"/>
              </w:rPr>
              <w:t>Healthy relationships</w:t>
            </w:r>
          </w:p>
          <w:p w14:paraId="2FA63DD9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969" w:type="dxa"/>
            <w:shd w:val="clear" w:color="auto" w:fill="FFFF99"/>
            <w:vAlign w:val="center"/>
          </w:tcPr>
          <w:p w14:paraId="29B0ACED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315736">
              <w:rPr>
                <w:b/>
                <w:bCs/>
                <w:sz w:val="24"/>
                <w:szCs w:val="24"/>
                <w:u w:val="single"/>
              </w:rPr>
              <w:t>Understanding myself within the world</w:t>
            </w:r>
          </w:p>
          <w:p w14:paraId="79E6D031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315736">
              <w:rPr>
                <w:b/>
                <w:bCs/>
                <w:sz w:val="24"/>
                <w:szCs w:val="24"/>
                <w:u w:val="single"/>
              </w:rPr>
              <w:t>Identity and community</w:t>
            </w:r>
          </w:p>
          <w:p w14:paraId="179F7F48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18" w:type="dxa"/>
            <w:shd w:val="clear" w:color="auto" w:fill="FFFF99"/>
            <w:vAlign w:val="center"/>
          </w:tcPr>
          <w:p w14:paraId="460242EE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315736">
              <w:rPr>
                <w:b/>
                <w:bCs/>
                <w:sz w:val="24"/>
                <w:szCs w:val="24"/>
                <w:u w:val="single"/>
              </w:rPr>
              <w:t>Understanding myself within the world</w:t>
            </w:r>
          </w:p>
          <w:p w14:paraId="5FCE6DAA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315736">
              <w:rPr>
                <w:b/>
                <w:bCs/>
                <w:sz w:val="24"/>
                <w:szCs w:val="24"/>
                <w:u w:val="single"/>
              </w:rPr>
              <w:t>Digital lives</w:t>
            </w:r>
          </w:p>
          <w:p w14:paraId="5CE2B1A4" w14:textId="77777777" w:rsidR="005B3F58" w:rsidRPr="00315736" w:rsidRDefault="005B3F58" w:rsidP="00315736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5B3F58" w14:paraId="710ACD35" w14:textId="77777777" w:rsidTr="45DAAD69">
        <w:trPr>
          <w:cantSplit/>
          <w:trHeight w:val="2494"/>
        </w:trPr>
        <w:tc>
          <w:tcPr>
            <w:tcW w:w="838" w:type="dxa"/>
            <w:vMerge/>
            <w:textDirection w:val="btLr"/>
            <w:vAlign w:val="center"/>
          </w:tcPr>
          <w:p w14:paraId="78BAB65D" w14:textId="3469000E" w:rsidR="005B3F58" w:rsidRPr="001D404D" w:rsidRDefault="005B3F58" w:rsidP="00D469AF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2985" w:type="dxa"/>
            <w:shd w:val="clear" w:color="auto" w:fill="E5DFEC" w:themeFill="accent4" w:themeFillTint="33"/>
            <w:vAlign w:val="center"/>
          </w:tcPr>
          <w:p w14:paraId="6FA50DB6" w14:textId="35C60F1C" w:rsid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360B7364" w14:textId="569F5415" w:rsidR="005B3F58" w:rsidRPr="005B3F58" w:rsidRDefault="005B3F58" w:rsidP="007844B8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4"/>
              </w:rPr>
            </w:pPr>
            <w:r w:rsidRPr="005B3F58">
              <w:rPr>
                <w:b/>
                <w:bCs/>
                <w:sz w:val="24"/>
              </w:rPr>
              <w:t>How can we develop a positive mindset?</w:t>
            </w:r>
          </w:p>
          <w:p w14:paraId="188775BE" w14:textId="77777777" w:rsidR="005B3F58" w:rsidRPr="00DD70D3" w:rsidRDefault="005B3F58" w:rsidP="007844B8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4"/>
              </w:rPr>
            </w:pPr>
            <w:r w:rsidRPr="00DD70D3">
              <w:rPr>
                <w:b/>
                <w:bCs/>
                <w:sz w:val="24"/>
              </w:rPr>
              <w:t>Who am I?</w:t>
            </w:r>
          </w:p>
          <w:p w14:paraId="290C35C3" w14:textId="6F1B2C3A" w:rsidR="005B3F58" w:rsidRDefault="005B3F58" w:rsidP="007844B8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4"/>
              </w:rPr>
            </w:pPr>
            <w:r w:rsidRPr="00DD70D3">
              <w:rPr>
                <w:b/>
                <w:bCs/>
                <w:sz w:val="24"/>
              </w:rPr>
              <w:t>How does our diet affect our physical health</w:t>
            </w:r>
            <w:r w:rsidR="00CF4FC0">
              <w:rPr>
                <w:b/>
                <w:bCs/>
                <w:sz w:val="24"/>
              </w:rPr>
              <w:t>?</w:t>
            </w:r>
          </w:p>
          <w:p w14:paraId="3238016C" w14:textId="77777777" w:rsidR="00CF4FC0" w:rsidRPr="00CF4FC0" w:rsidRDefault="00CF4FC0" w:rsidP="00CF4FC0">
            <w:pPr>
              <w:rPr>
                <w:b/>
                <w:bCs/>
                <w:sz w:val="24"/>
              </w:rPr>
            </w:pPr>
          </w:p>
          <w:p w14:paraId="3B76E8C2" w14:textId="77777777" w:rsidR="005B3F58" w:rsidRDefault="005B3F58" w:rsidP="005B3F58">
            <w:pPr>
              <w:pStyle w:val="ListParagraph"/>
              <w:rPr>
                <w:b/>
                <w:bCs/>
                <w:sz w:val="24"/>
              </w:rPr>
            </w:pPr>
          </w:p>
          <w:p w14:paraId="00810358" w14:textId="77777777" w:rsidR="005B3F58" w:rsidRDefault="005B3F58" w:rsidP="005B3F58">
            <w:pPr>
              <w:pStyle w:val="ListParagraph"/>
              <w:rPr>
                <w:b/>
                <w:bCs/>
                <w:sz w:val="24"/>
              </w:rPr>
            </w:pPr>
          </w:p>
          <w:p w14:paraId="2E46673E" w14:textId="77777777" w:rsidR="005B3F58" w:rsidRPr="00DD70D3" w:rsidRDefault="005B3F58" w:rsidP="005B3F58">
            <w:pPr>
              <w:pStyle w:val="ListParagraph"/>
              <w:rPr>
                <w:b/>
                <w:bCs/>
                <w:sz w:val="24"/>
              </w:rPr>
            </w:pPr>
          </w:p>
          <w:p w14:paraId="403AE827" w14:textId="77777777" w:rsidR="005B3F58" w:rsidRDefault="005B3F58" w:rsidP="00D469AF">
            <w:pPr>
              <w:rPr>
                <w:sz w:val="24"/>
              </w:rPr>
            </w:pPr>
          </w:p>
          <w:p w14:paraId="402238E3" w14:textId="655D8454" w:rsidR="005B3F58" w:rsidRPr="00B42C19" w:rsidRDefault="005B3F58" w:rsidP="00D469AF">
            <w:pPr>
              <w:rPr>
                <w:sz w:val="24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40F5DA04" w14:textId="77777777" w:rsid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28D11CC4" w14:textId="129BADA5" w:rsidR="005B3F58" w:rsidRPr="005B3F58" w:rsidRDefault="005B3F58" w:rsidP="007844B8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sz w:val="24"/>
                <w:szCs w:val="24"/>
              </w:rPr>
            </w:pPr>
            <w:r w:rsidRPr="005B3F58">
              <w:rPr>
                <w:b/>
                <w:bCs/>
                <w:sz w:val="24"/>
                <w:szCs w:val="24"/>
              </w:rPr>
              <w:t>The importance of genitals (including FGM)</w:t>
            </w:r>
          </w:p>
          <w:p w14:paraId="22A49D6D" w14:textId="77777777" w:rsidR="005B3F58" w:rsidRPr="0091387B" w:rsidRDefault="3BE96C5D" w:rsidP="007844B8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sz w:val="24"/>
                <w:szCs w:val="24"/>
                <w:highlight w:val="magenta"/>
              </w:rPr>
            </w:pPr>
            <w:r w:rsidRPr="3BE96C5D">
              <w:rPr>
                <w:b/>
                <w:bCs/>
                <w:sz w:val="24"/>
                <w:szCs w:val="24"/>
                <w:highlight w:val="magenta"/>
              </w:rPr>
              <w:t>What choices do people make around using condoms?</w:t>
            </w:r>
          </w:p>
          <w:p w14:paraId="21E95674" w14:textId="24139C89" w:rsidR="3BE96C5D" w:rsidRDefault="1DAF9516" w:rsidP="007844B8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 xml:space="preserve">How can people understand their sexual desires? </w:t>
            </w:r>
          </w:p>
          <w:p w14:paraId="5B39201E" w14:textId="2F8FDA23" w:rsidR="5947A844" w:rsidRDefault="5947A844" w:rsidP="45DAAD69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  <w:highlight w:val="magenta"/>
              </w:rPr>
            </w:pPr>
            <w:r w:rsidRPr="45DAAD69">
              <w:rPr>
                <w:sz w:val="24"/>
                <w:szCs w:val="24"/>
                <w:highlight w:val="magenta"/>
              </w:rPr>
              <w:t>What happens during sexual intercourse?</w:t>
            </w:r>
          </w:p>
          <w:p w14:paraId="4331AE7E" w14:textId="77777777" w:rsidR="00CF4FC0" w:rsidRDefault="00CF4FC0" w:rsidP="00CF4FC0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42CA9E19" w14:textId="77777777" w:rsidR="00CF4FC0" w:rsidRPr="00CF4FC0" w:rsidRDefault="00CF4FC0" w:rsidP="00CF4FC0">
            <w:pPr>
              <w:rPr>
                <w:b/>
                <w:bCs/>
                <w:sz w:val="24"/>
                <w:szCs w:val="24"/>
              </w:rPr>
            </w:pPr>
          </w:p>
          <w:p w14:paraId="732338AB" w14:textId="1DD6FA44" w:rsidR="005B3F58" w:rsidRPr="001C6028" w:rsidRDefault="005B3F58" w:rsidP="001C602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0CBDCD85" w14:textId="77777777" w:rsid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21BB2E6A" w14:textId="18FEF112" w:rsidR="005B3F58" w:rsidRPr="005B3F58" w:rsidRDefault="005B3F58" w:rsidP="007844B8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</w:rPr>
            </w:pPr>
            <w:r w:rsidRPr="005B3F58">
              <w:rPr>
                <w:b/>
                <w:bCs/>
                <w:sz w:val="24"/>
              </w:rPr>
              <w:t>How do power dynamics affect us?</w:t>
            </w:r>
          </w:p>
          <w:p w14:paraId="21653D96" w14:textId="77777777" w:rsidR="005B3F58" w:rsidRPr="005256CC" w:rsidRDefault="005B3F58" w:rsidP="007844B8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</w:rPr>
            </w:pPr>
            <w:r w:rsidRPr="005256CC">
              <w:rPr>
                <w:b/>
                <w:bCs/>
                <w:sz w:val="24"/>
              </w:rPr>
              <w:t>The importance of vaccination and healthcare</w:t>
            </w:r>
          </w:p>
          <w:p w14:paraId="64471B57" w14:textId="77777777" w:rsidR="005B3F58" w:rsidRDefault="005B3F58" w:rsidP="007844B8">
            <w:pPr>
              <w:pStyle w:val="ListParagraph"/>
              <w:numPr>
                <w:ilvl w:val="0"/>
                <w:numId w:val="14"/>
              </w:numPr>
              <w:rPr>
                <w:b/>
                <w:bCs/>
                <w:sz w:val="24"/>
              </w:rPr>
            </w:pPr>
            <w:r w:rsidRPr="005256CC">
              <w:rPr>
                <w:b/>
                <w:bCs/>
                <w:sz w:val="24"/>
              </w:rPr>
              <w:t>How do we avoid losing our money? (gambling, loot boxes and advertising manipulation)</w:t>
            </w:r>
          </w:p>
          <w:p w14:paraId="491053C3" w14:textId="77777777" w:rsidR="00CF4FC0" w:rsidRDefault="00CF4FC0" w:rsidP="00CF4FC0">
            <w:pPr>
              <w:rPr>
                <w:b/>
                <w:bCs/>
                <w:sz w:val="24"/>
              </w:rPr>
            </w:pPr>
          </w:p>
          <w:p w14:paraId="6A9BACAA" w14:textId="77777777" w:rsidR="00CF4FC0" w:rsidRPr="00CF4FC0" w:rsidRDefault="00CF4FC0" w:rsidP="00CF4FC0">
            <w:pPr>
              <w:rPr>
                <w:b/>
                <w:bCs/>
                <w:sz w:val="24"/>
              </w:rPr>
            </w:pPr>
          </w:p>
          <w:p w14:paraId="48D0E9DB" w14:textId="77777777" w:rsidR="005B3F58" w:rsidRPr="005B3F58" w:rsidRDefault="005B3F58" w:rsidP="005B3F58">
            <w:pPr>
              <w:rPr>
                <w:b/>
                <w:bCs/>
                <w:sz w:val="24"/>
              </w:rPr>
            </w:pPr>
          </w:p>
          <w:p w14:paraId="5DAB6C7B" w14:textId="24D4C534" w:rsidR="005B3F58" w:rsidRPr="005256CC" w:rsidRDefault="005B3F58" w:rsidP="00D469AF">
            <w:pPr>
              <w:rPr>
                <w:sz w:val="24"/>
              </w:rPr>
            </w:pP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14:paraId="01600D56" w14:textId="77777777" w:rsid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325F32D1" w14:textId="0DCC166E" w:rsidR="005B3F58" w:rsidRPr="005B3F58" w:rsidRDefault="3BE96C5D" w:rsidP="007844B8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</w:rPr>
            </w:pPr>
            <w:r w:rsidRPr="3BE96C5D">
              <w:rPr>
                <w:b/>
                <w:bCs/>
                <w:sz w:val="24"/>
                <w:szCs w:val="24"/>
              </w:rPr>
              <w:t>How can someone respond to controlling behaviour?</w:t>
            </w:r>
          </w:p>
          <w:p w14:paraId="2EB1E178" w14:textId="4D1908CB" w:rsidR="3BE96C5D" w:rsidRDefault="3BE96C5D" w:rsidP="007844B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 xml:space="preserve">What could be the impact of viewing pornography? </w:t>
            </w:r>
          </w:p>
          <w:p w14:paraId="708DA6FC" w14:textId="4CF6F17F" w:rsidR="3BE96C5D" w:rsidRDefault="3BE96C5D" w:rsidP="3BE96C5D">
            <w:pPr>
              <w:pStyle w:val="ListParagraph"/>
              <w:ind w:left="360"/>
              <w:rPr>
                <w:b/>
                <w:bCs/>
                <w:sz w:val="24"/>
                <w:szCs w:val="24"/>
              </w:rPr>
            </w:pPr>
          </w:p>
          <w:p w14:paraId="20301FE4" w14:textId="77777777" w:rsidR="00CF4FC0" w:rsidRDefault="00CF4FC0" w:rsidP="00CF4FC0">
            <w:pPr>
              <w:rPr>
                <w:b/>
                <w:bCs/>
                <w:sz w:val="24"/>
              </w:rPr>
            </w:pPr>
          </w:p>
          <w:p w14:paraId="49A683BC" w14:textId="77777777" w:rsidR="00CF4FC0" w:rsidRPr="00CF4FC0" w:rsidRDefault="00CF4FC0" w:rsidP="00CF4FC0">
            <w:pPr>
              <w:rPr>
                <w:b/>
                <w:bCs/>
                <w:sz w:val="24"/>
              </w:rPr>
            </w:pPr>
          </w:p>
          <w:p w14:paraId="59379E7D" w14:textId="77777777" w:rsidR="005B3F58" w:rsidRDefault="005B3F58" w:rsidP="005B3F58">
            <w:pPr>
              <w:rPr>
                <w:b/>
                <w:bCs/>
                <w:sz w:val="24"/>
              </w:rPr>
            </w:pPr>
          </w:p>
          <w:p w14:paraId="041E0FCE" w14:textId="77777777" w:rsidR="005B3F58" w:rsidRDefault="005B3F58" w:rsidP="005B3F58">
            <w:pPr>
              <w:rPr>
                <w:b/>
                <w:bCs/>
                <w:sz w:val="24"/>
              </w:rPr>
            </w:pPr>
          </w:p>
          <w:p w14:paraId="10F1EC78" w14:textId="77777777" w:rsidR="005B3F58" w:rsidRDefault="005B3F58" w:rsidP="005B3F58">
            <w:pPr>
              <w:rPr>
                <w:b/>
                <w:bCs/>
                <w:sz w:val="24"/>
              </w:rPr>
            </w:pPr>
          </w:p>
          <w:p w14:paraId="00438461" w14:textId="77777777" w:rsidR="005B3F58" w:rsidRDefault="005B3F58" w:rsidP="005B3F58">
            <w:pPr>
              <w:rPr>
                <w:b/>
                <w:bCs/>
                <w:sz w:val="24"/>
              </w:rPr>
            </w:pPr>
          </w:p>
          <w:p w14:paraId="08299122" w14:textId="77777777" w:rsidR="005B3F58" w:rsidRPr="005B3F58" w:rsidRDefault="005B3F58" w:rsidP="005B3F58">
            <w:pPr>
              <w:rPr>
                <w:b/>
                <w:bCs/>
                <w:sz w:val="24"/>
              </w:rPr>
            </w:pPr>
          </w:p>
          <w:p w14:paraId="4C90FEA7" w14:textId="7244C9C4" w:rsidR="005B3F58" w:rsidRPr="00D469AF" w:rsidRDefault="005B3F58" w:rsidP="00D469A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FFFFCC"/>
            <w:vAlign w:val="center"/>
          </w:tcPr>
          <w:p w14:paraId="120B92B1" w14:textId="77777777" w:rsid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7C223135" w14:textId="6B31E490" w:rsidR="005B3F58" w:rsidRPr="005B3F58" w:rsidRDefault="005B3F58" w:rsidP="007844B8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 xml:space="preserve">How can we support people to love </w:t>
            </w:r>
            <w:r w:rsidR="2AADC22F" w:rsidRPr="45DAAD69">
              <w:rPr>
                <w:b/>
                <w:bCs/>
                <w:sz w:val="24"/>
                <w:szCs w:val="24"/>
              </w:rPr>
              <w:t>freely</w:t>
            </w:r>
            <w:r w:rsidRPr="45DAAD69">
              <w:rPr>
                <w:b/>
                <w:bCs/>
                <w:sz w:val="24"/>
                <w:szCs w:val="24"/>
              </w:rPr>
              <w:t>?</w:t>
            </w:r>
          </w:p>
          <w:p w14:paraId="76453D3D" w14:textId="77777777" w:rsidR="005B3F58" w:rsidRPr="002E4477" w:rsidRDefault="005B3F58" w:rsidP="007844B8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4"/>
                <w:szCs w:val="24"/>
              </w:rPr>
            </w:pPr>
            <w:r w:rsidRPr="002E4477">
              <w:rPr>
                <w:b/>
                <w:bCs/>
                <w:sz w:val="24"/>
                <w:szCs w:val="24"/>
              </w:rPr>
              <w:t>How can we create a world where disabled people thrive?</w:t>
            </w:r>
          </w:p>
          <w:p w14:paraId="53D37450" w14:textId="77777777" w:rsidR="005B3F58" w:rsidRDefault="005B3F58" w:rsidP="007844B8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4"/>
                <w:szCs w:val="24"/>
              </w:rPr>
            </w:pPr>
            <w:r w:rsidRPr="002E4477">
              <w:rPr>
                <w:b/>
                <w:bCs/>
                <w:sz w:val="24"/>
                <w:szCs w:val="24"/>
              </w:rPr>
              <w:t>How can we create a world free from racism?</w:t>
            </w:r>
          </w:p>
          <w:p w14:paraId="53A8886B" w14:textId="6588605C" w:rsidR="00CF4FC0" w:rsidRPr="00CF4FC0" w:rsidRDefault="00CF4FC0" w:rsidP="007844B8">
            <w:pPr>
              <w:pStyle w:val="ListParagraph"/>
              <w:numPr>
                <w:ilvl w:val="0"/>
                <w:numId w:val="23"/>
              </w:numPr>
              <w:rPr>
                <w:b/>
                <w:bCs/>
                <w:sz w:val="24"/>
                <w:szCs w:val="24"/>
              </w:rPr>
            </w:pPr>
            <w:r w:rsidRPr="00CF4FC0">
              <w:rPr>
                <w:b/>
                <w:bCs/>
                <w:sz w:val="24"/>
                <w:szCs w:val="24"/>
              </w:rPr>
              <w:t>How can the internet impact our wellbeing?</w:t>
            </w:r>
          </w:p>
          <w:p w14:paraId="44ED0368" w14:textId="77777777" w:rsidR="00CF4FC0" w:rsidRDefault="00CF4FC0" w:rsidP="00CF4FC0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1C5598AF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304FBAB4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703817B8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2A476F44" w14:textId="77777777" w:rsidR="005B3F58" w:rsidRP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00740EF6" w14:textId="6B20478F" w:rsidR="005B3F58" w:rsidRPr="002E4477" w:rsidRDefault="005B3F58" w:rsidP="009A3A7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CC"/>
            <w:vAlign w:val="center"/>
          </w:tcPr>
          <w:p w14:paraId="4391C672" w14:textId="77777777" w:rsid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7DA0A663" w14:textId="11CDFD99" w:rsidR="005B3F58" w:rsidRPr="005B3F58" w:rsidRDefault="005B3F58" w:rsidP="007844B8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sz w:val="24"/>
                <w:szCs w:val="24"/>
              </w:rPr>
            </w:pPr>
            <w:r w:rsidRPr="005B3F58">
              <w:rPr>
                <w:b/>
                <w:bCs/>
                <w:sz w:val="24"/>
                <w:szCs w:val="24"/>
              </w:rPr>
              <w:t>What can be the impact of sharing intimate content?</w:t>
            </w:r>
          </w:p>
          <w:p w14:paraId="0124AE52" w14:textId="77777777" w:rsidR="005B3F58" w:rsidRPr="002E4477" w:rsidRDefault="005B3F58" w:rsidP="007844B8">
            <w:pPr>
              <w:pStyle w:val="ListParagraph"/>
              <w:numPr>
                <w:ilvl w:val="0"/>
                <w:numId w:val="27"/>
              </w:numPr>
              <w:rPr>
                <w:b/>
                <w:bCs/>
                <w:sz w:val="24"/>
                <w:szCs w:val="24"/>
              </w:rPr>
            </w:pPr>
            <w:r w:rsidRPr="002E4477">
              <w:rPr>
                <w:b/>
                <w:bCs/>
                <w:sz w:val="24"/>
                <w:szCs w:val="24"/>
              </w:rPr>
              <w:t>How can we know what is real online?</w:t>
            </w:r>
          </w:p>
          <w:p w14:paraId="4BEFAFC8" w14:textId="28C025AE" w:rsidR="005B3F58" w:rsidRDefault="005B3F58" w:rsidP="007844B8">
            <w:pPr>
              <w:pStyle w:val="ListParagraph"/>
              <w:numPr>
                <w:ilvl w:val="0"/>
                <w:numId w:val="2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 the internet improve our lives?</w:t>
            </w:r>
          </w:p>
          <w:p w14:paraId="0E3D25CE" w14:textId="77777777" w:rsidR="00CF4FC0" w:rsidRDefault="00CF4FC0" w:rsidP="00CF4FC0">
            <w:pPr>
              <w:rPr>
                <w:sz w:val="24"/>
                <w:szCs w:val="24"/>
              </w:rPr>
            </w:pPr>
          </w:p>
          <w:p w14:paraId="699BEDF9" w14:textId="77777777" w:rsidR="00CF4FC0" w:rsidRDefault="00CF4FC0" w:rsidP="00CF4FC0">
            <w:pPr>
              <w:rPr>
                <w:sz w:val="24"/>
                <w:szCs w:val="24"/>
              </w:rPr>
            </w:pPr>
          </w:p>
          <w:p w14:paraId="4C88DA0C" w14:textId="77777777" w:rsidR="00CF4FC0" w:rsidRDefault="00CF4FC0" w:rsidP="00CF4FC0">
            <w:pPr>
              <w:rPr>
                <w:sz w:val="24"/>
                <w:szCs w:val="24"/>
              </w:rPr>
            </w:pPr>
          </w:p>
          <w:p w14:paraId="618718AC" w14:textId="77777777" w:rsidR="00CF4FC0" w:rsidRPr="00CF4FC0" w:rsidRDefault="00CF4FC0" w:rsidP="00CF4FC0">
            <w:pPr>
              <w:rPr>
                <w:sz w:val="24"/>
                <w:szCs w:val="24"/>
              </w:rPr>
            </w:pPr>
          </w:p>
          <w:p w14:paraId="22D3EC94" w14:textId="77777777" w:rsidR="005B3F58" w:rsidRPr="005B3F58" w:rsidRDefault="005B3F58" w:rsidP="005B3F58">
            <w:pPr>
              <w:rPr>
                <w:sz w:val="24"/>
                <w:szCs w:val="24"/>
              </w:rPr>
            </w:pPr>
          </w:p>
          <w:p w14:paraId="5F75890B" w14:textId="4F31A091" w:rsidR="005B3F58" w:rsidRPr="002E4477" w:rsidRDefault="005B3F58" w:rsidP="002E4477">
            <w:pPr>
              <w:rPr>
                <w:sz w:val="24"/>
                <w:szCs w:val="24"/>
              </w:rPr>
            </w:pPr>
          </w:p>
        </w:tc>
      </w:tr>
      <w:tr w:rsidR="005B3F58" w14:paraId="74C1FA81" w14:textId="77777777" w:rsidTr="45DAAD69">
        <w:trPr>
          <w:cantSplit/>
          <w:trHeight w:val="58"/>
        </w:trPr>
        <w:tc>
          <w:tcPr>
            <w:tcW w:w="838" w:type="dxa"/>
            <w:vMerge/>
            <w:textDirection w:val="btLr"/>
            <w:vAlign w:val="center"/>
          </w:tcPr>
          <w:p w14:paraId="17DF313B" w14:textId="77777777" w:rsidR="005B3F58" w:rsidRPr="001D404D" w:rsidRDefault="005B3F58" w:rsidP="00D469AF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2985" w:type="dxa"/>
            <w:shd w:val="clear" w:color="auto" w:fill="E5DFEC" w:themeFill="accent4" w:themeFillTint="33"/>
            <w:vAlign w:val="center"/>
          </w:tcPr>
          <w:p w14:paraId="2B824DE6" w14:textId="5F38C789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Tutor time</w:t>
            </w:r>
          </w:p>
          <w:p w14:paraId="40F32B60" w14:textId="77777777" w:rsidR="005B3F58" w:rsidRPr="00DD70D3" w:rsidRDefault="005B3F58" w:rsidP="005B3F58">
            <w:pPr>
              <w:rPr>
                <w:b/>
                <w:bCs/>
                <w:i/>
                <w:iCs/>
                <w:sz w:val="24"/>
              </w:rPr>
            </w:pPr>
            <w:r w:rsidRPr="00DD70D3">
              <w:rPr>
                <w:b/>
                <w:bCs/>
                <w:i/>
                <w:iCs/>
                <w:sz w:val="24"/>
              </w:rPr>
              <w:t>Statutory content</w:t>
            </w:r>
          </w:p>
          <w:p w14:paraId="4BD3CBE7" w14:textId="77777777" w:rsidR="005B3F58" w:rsidRPr="00DD70D3" w:rsidRDefault="005B3F58" w:rsidP="005B3F58">
            <w:pPr>
              <w:rPr>
                <w:b/>
                <w:bCs/>
                <w:sz w:val="24"/>
              </w:rPr>
            </w:pPr>
            <w:r w:rsidRPr="00DD70D3">
              <w:rPr>
                <w:b/>
                <w:bCs/>
                <w:sz w:val="24"/>
              </w:rPr>
              <w:t>What are the facts about alcohol?</w:t>
            </w:r>
            <w:r>
              <w:rPr>
                <w:b/>
                <w:bCs/>
                <w:sz w:val="24"/>
              </w:rPr>
              <w:t xml:space="preserve"> (2)</w:t>
            </w:r>
          </w:p>
          <w:p w14:paraId="17424871" w14:textId="77777777" w:rsidR="005B3F58" w:rsidRPr="00DD70D3" w:rsidRDefault="005B3F58" w:rsidP="005B3F58">
            <w:pPr>
              <w:rPr>
                <w:b/>
                <w:bCs/>
                <w:i/>
                <w:iCs/>
                <w:sz w:val="24"/>
              </w:rPr>
            </w:pPr>
            <w:r w:rsidRPr="00DD70D3">
              <w:rPr>
                <w:b/>
                <w:bCs/>
                <w:i/>
                <w:iCs/>
                <w:sz w:val="24"/>
              </w:rPr>
              <w:t>Greater depth</w:t>
            </w:r>
          </w:p>
          <w:p w14:paraId="64E1E3A0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How can we talk about our mental health? (2)</w:t>
            </w:r>
          </w:p>
          <w:p w14:paraId="48E66364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How can we overcome barriers to physical exercise? (2)</w:t>
            </w:r>
          </w:p>
          <w:p w14:paraId="497FCD3E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What are the facts about legal and illegal drugs? (2)</w:t>
            </w:r>
          </w:p>
          <w:p w14:paraId="16935B86" w14:textId="77777777" w:rsidR="005B3F58" w:rsidRDefault="005B3F58" w:rsidP="005B3F58">
            <w:pPr>
              <w:rPr>
                <w:sz w:val="24"/>
              </w:rPr>
            </w:pPr>
          </w:p>
          <w:p w14:paraId="68705DE7" w14:textId="77777777" w:rsidR="005B3F58" w:rsidRPr="005B3F58" w:rsidRDefault="005B3F58" w:rsidP="005B3F58">
            <w:pPr>
              <w:rPr>
                <w:b/>
                <w:bCs/>
                <w:sz w:val="24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3B3C9A56" w14:textId="77777777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3CBD20D8" w14:textId="026655E5" w:rsidR="005B3F58" w:rsidRPr="001C6028" w:rsidRDefault="3BE96C5D" w:rsidP="005B3F58">
            <w:r w:rsidRPr="3BE96C5D">
              <w:rPr>
                <w:b/>
                <w:bCs/>
                <w:i/>
                <w:iCs/>
                <w:sz w:val="24"/>
                <w:szCs w:val="24"/>
              </w:rPr>
              <w:t>Statutory content</w:t>
            </w:r>
          </w:p>
          <w:p w14:paraId="07AE1068" w14:textId="77777777" w:rsidR="005B3F58" w:rsidRPr="001C6028" w:rsidRDefault="3BE96C5D" w:rsidP="3BE96C5D">
            <w:r w:rsidRPr="45DAAD69">
              <w:rPr>
                <w:b/>
                <w:bCs/>
                <w:sz w:val="24"/>
                <w:szCs w:val="24"/>
              </w:rPr>
              <w:t>How can families have healthy relationships?</w:t>
            </w:r>
          </w:p>
          <w:p w14:paraId="685C3466" w14:textId="77777777" w:rsidR="02B38B2C" w:rsidRDefault="02B38B2C" w:rsidP="45DAAD69">
            <w:p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lastRenderedPageBreak/>
              <w:t>How can we manage conflicts with friends?</w:t>
            </w:r>
          </w:p>
          <w:p w14:paraId="73DC03C8" w14:textId="1112A7D1" w:rsidR="45DAAD69" w:rsidRDefault="45DAAD69" w:rsidP="45DAAD69">
            <w:pPr>
              <w:rPr>
                <w:b/>
                <w:bCs/>
                <w:sz w:val="24"/>
                <w:szCs w:val="24"/>
              </w:rPr>
            </w:pPr>
          </w:p>
          <w:p w14:paraId="29CF1978" w14:textId="01533C9D" w:rsidR="005B3F58" w:rsidRPr="001C6028" w:rsidRDefault="005B3F58" w:rsidP="3BE96C5D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0BC26281" w14:textId="484E3413" w:rsidR="005B3F58" w:rsidRPr="001C6028" w:rsidRDefault="3BE96C5D" w:rsidP="3BE96C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3BE96C5D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3B49B42C" w14:textId="77777777" w:rsidR="005B3F58" w:rsidRDefault="3BE96C5D" w:rsidP="005B3F58">
            <w:pPr>
              <w:rPr>
                <w:sz w:val="24"/>
                <w:szCs w:val="24"/>
              </w:rPr>
            </w:pPr>
            <w:r w:rsidRPr="3BE96C5D">
              <w:rPr>
                <w:sz w:val="24"/>
                <w:szCs w:val="24"/>
              </w:rPr>
              <w:t>How can we manage risks while trying new things? (2)</w:t>
            </w:r>
          </w:p>
          <w:p w14:paraId="16DEB02A" w14:textId="77777777" w:rsidR="005B3F58" w:rsidRDefault="005B3F58" w:rsidP="005B3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all love the body we have? (2)</w:t>
            </w:r>
          </w:p>
          <w:p w14:paraId="7818EF8E" w14:textId="77777777" w:rsidR="005B3F58" w:rsidRDefault="005B3F58" w:rsidP="005B3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roles do we play in relationships? (2)</w:t>
            </w:r>
          </w:p>
          <w:p w14:paraId="693207A8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  <w:r w:rsidRPr="001C6028">
              <w:rPr>
                <w:b/>
                <w:bCs/>
                <w:sz w:val="24"/>
                <w:szCs w:val="24"/>
              </w:rPr>
              <w:t>Parliament week</w:t>
            </w:r>
          </w:p>
          <w:p w14:paraId="5F79F0FB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09AF23B0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4A0CAF95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39CF4CF9" w14:textId="6FAB128B" w:rsidR="005B3F58" w:rsidRP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63B8D486" w14:textId="77777777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6812303D" w14:textId="77777777" w:rsidR="005B3F58" w:rsidRPr="005256CC" w:rsidRDefault="005B3F58" w:rsidP="005B3F58">
            <w:pPr>
              <w:rPr>
                <w:b/>
                <w:bCs/>
                <w:i/>
                <w:iCs/>
                <w:sz w:val="24"/>
              </w:rPr>
            </w:pPr>
            <w:r w:rsidRPr="005256CC">
              <w:rPr>
                <w:b/>
                <w:bCs/>
                <w:i/>
                <w:iCs/>
                <w:sz w:val="24"/>
              </w:rPr>
              <w:t>Statutory content</w:t>
            </w:r>
          </w:p>
          <w:p w14:paraId="1CD185AE" w14:textId="77777777" w:rsidR="005B3F58" w:rsidRPr="005256CC" w:rsidRDefault="005B3F58" w:rsidP="005B3F58">
            <w:pPr>
              <w:rPr>
                <w:b/>
                <w:bCs/>
                <w:sz w:val="24"/>
              </w:rPr>
            </w:pPr>
            <w:r w:rsidRPr="005256CC">
              <w:rPr>
                <w:b/>
                <w:bCs/>
                <w:sz w:val="24"/>
              </w:rPr>
              <w:t>How can we be active bystanders? (2)</w:t>
            </w:r>
          </w:p>
          <w:p w14:paraId="2D021ECE" w14:textId="77777777" w:rsidR="005B3F58" w:rsidRDefault="005B3F58" w:rsidP="005B3F58">
            <w:pPr>
              <w:rPr>
                <w:b/>
                <w:bCs/>
                <w:sz w:val="24"/>
              </w:rPr>
            </w:pPr>
            <w:r w:rsidRPr="005256CC">
              <w:rPr>
                <w:b/>
                <w:bCs/>
                <w:sz w:val="24"/>
              </w:rPr>
              <w:lastRenderedPageBreak/>
              <w:t>What are the links between sexism, harassment and harm? (2)</w:t>
            </w:r>
          </w:p>
          <w:p w14:paraId="4564A053" w14:textId="77777777" w:rsidR="005B3F58" w:rsidRPr="005256CC" w:rsidRDefault="005B3F58" w:rsidP="005B3F58">
            <w:pPr>
              <w:rPr>
                <w:b/>
                <w:bCs/>
                <w:i/>
                <w:iCs/>
                <w:sz w:val="24"/>
              </w:rPr>
            </w:pPr>
            <w:r w:rsidRPr="005256CC">
              <w:rPr>
                <w:b/>
                <w:bCs/>
                <w:i/>
                <w:iCs/>
                <w:sz w:val="24"/>
              </w:rPr>
              <w:t>Greater depth</w:t>
            </w:r>
          </w:p>
          <w:p w14:paraId="406761AD" w14:textId="77777777" w:rsidR="005B3F58" w:rsidRDefault="005B3F58" w:rsidP="005B3F58">
            <w:r w:rsidRPr="45DAAD69">
              <w:rPr>
                <w:sz w:val="24"/>
                <w:szCs w:val="24"/>
              </w:rPr>
              <w:t>How can we end relationships with kindness? (2)</w:t>
            </w:r>
          </w:p>
          <w:p w14:paraId="0587B00F" w14:textId="62E1D245" w:rsidR="0464B8D9" w:rsidRDefault="0464B8D9">
            <w:r w:rsidRPr="45DAAD69">
              <w:rPr>
                <w:sz w:val="24"/>
                <w:szCs w:val="24"/>
              </w:rPr>
              <w:t>What are the signs of a healthy romantic relationship?</w:t>
            </w:r>
          </w:p>
          <w:p w14:paraId="591AF54D" w14:textId="77777777" w:rsidR="005B3F58" w:rsidRPr="00DB382D" w:rsidRDefault="005B3F58" w:rsidP="005B3F58">
            <w:pPr>
              <w:rPr>
                <w:b/>
                <w:bCs/>
                <w:i/>
                <w:iCs/>
                <w:sz w:val="24"/>
              </w:rPr>
            </w:pPr>
            <w:r w:rsidRPr="00DB382D">
              <w:rPr>
                <w:b/>
                <w:bCs/>
                <w:i/>
                <w:iCs/>
                <w:sz w:val="24"/>
              </w:rPr>
              <w:t>Careers focus</w:t>
            </w:r>
          </w:p>
          <w:p w14:paraId="7A416170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Preparing for the world of work (2)</w:t>
            </w:r>
          </w:p>
          <w:p w14:paraId="60C8AF11" w14:textId="3943F70E" w:rsidR="005B3F58" w:rsidRPr="005B3F58" w:rsidRDefault="005B3F58" w:rsidP="005B3F58">
            <w:pPr>
              <w:rPr>
                <w:b/>
                <w:bCs/>
                <w:sz w:val="24"/>
              </w:rPr>
            </w:pPr>
            <w:r>
              <w:rPr>
                <w:sz w:val="24"/>
              </w:rPr>
              <w:t>Budgeting for teenagers (2)</w:t>
            </w: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14:paraId="44BDFA03" w14:textId="77777777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6F506A46" w14:textId="0A628309" w:rsidR="005B3F58" w:rsidRPr="00A86678" w:rsidRDefault="3BE96C5D" w:rsidP="005B3F58">
            <w:r w:rsidRPr="3BE96C5D">
              <w:rPr>
                <w:b/>
                <w:bCs/>
                <w:i/>
                <w:iCs/>
                <w:sz w:val="24"/>
                <w:szCs w:val="24"/>
              </w:rPr>
              <w:t>Statutory content</w:t>
            </w:r>
          </w:p>
          <w:p w14:paraId="4D9BFBAB" w14:textId="77777777" w:rsidR="005B3F58" w:rsidRPr="00A86678" w:rsidRDefault="3BE96C5D" w:rsidP="3BE96C5D">
            <w:pPr>
              <w:rPr>
                <w:b/>
                <w:bCs/>
                <w:sz w:val="24"/>
                <w:szCs w:val="24"/>
              </w:rPr>
            </w:pPr>
            <w:r w:rsidRPr="3BE96C5D">
              <w:rPr>
                <w:b/>
                <w:bCs/>
                <w:sz w:val="24"/>
                <w:szCs w:val="24"/>
              </w:rPr>
              <w:t>What do the Fundamental British Values mean to you?</w:t>
            </w:r>
          </w:p>
          <w:p w14:paraId="15C3ACB2" w14:textId="693A5186" w:rsidR="005B3F58" w:rsidRPr="00A86678" w:rsidRDefault="3BE96C5D" w:rsidP="3BE96C5D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3BE96C5D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0EC4D566" w14:textId="77777777" w:rsidR="005B3F58" w:rsidRDefault="3BE96C5D" w:rsidP="005B3F58">
            <w:pPr>
              <w:rPr>
                <w:sz w:val="24"/>
                <w:szCs w:val="24"/>
              </w:rPr>
            </w:pPr>
            <w:r w:rsidRPr="3BE96C5D">
              <w:rPr>
                <w:sz w:val="24"/>
                <w:szCs w:val="24"/>
              </w:rPr>
              <w:lastRenderedPageBreak/>
              <w:t>What is a healthy way to express romantic feelings? (2)</w:t>
            </w:r>
          </w:p>
          <w:p w14:paraId="7306BEFA" w14:textId="5431681C" w:rsidR="005B3F58" w:rsidRDefault="005B3F58" w:rsidP="45DAAD69">
            <w:p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 xml:space="preserve">How can </w:t>
            </w:r>
            <w:r w:rsidR="2F6B0F25" w:rsidRPr="45DAAD69">
              <w:rPr>
                <w:sz w:val="24"/>
                <w:szCs w:val="24"/>
              </w:rPr>
              <w:t>we manage feelings in relationships</w:t>
            </w:r>
            <w:r w:rsidRPr="45DAAD69">
              <w:rPr>
                <w:sz w:val="24"/>
                <w:szCs w:val="24"/>
              </w:rPr>
              <w:t>? (2)</w:t>
            </w:r>
          </w:p>
          <w:p w14:paraId="28C0855E" w14:textId="77777777" w:rsidR="005B3F58" w:rsidRDefault="005B3F58" w:rsidP="005B3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create a school free from sexual harassment? (2)</w:t>
            </w:r>
          </w:p>
          <w:p w14:paraId="4DEEF12E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46A2B68D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0DF10B60" w14:textId="64D9760D" w:rsidR="005B3F58" w:rsidRPr="005B3F58" w:rsidRDefault="005B3F58" w:rsidP="005B3F58">
            <w:pPr>
              <w:rPr>
                <w:b/>
                <w:bCs/>
                <w:sz w:val="24"/>
              </w:rPr>
            </w:pPr>
          </w:p>
        </w:tc>
        <w:tc>
          <w:tcPr>
            <w:tcW w:w="3969" w:type="dxa"/>
            <w:shd w:val="clear" w:color="auto" w:fill="FFFFCC"/>
            <w:vAlign w:val="center"/>
          </w:tcPr>
          <w:p w14:paraId="6B421384" w14:textId="77777777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73F1987D" w14:textId="77777777" w:rsidR="005B3F58" w:rsidRDefault="005B3F58" w:rsidP="005B3F5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2E4477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7BD06E86" w14:textId="77777777" w:rsidR="005B3F58" w:rsidRDefault="005B3F58" w:rsidP="005B3F58">
            <w:pPr>
              <w:rPr>
                <w:sz w:val="24"/>
                <w:szCs w:val="24"/>
              </w:rPr>
            </w:pPr>
            <w:r w:rsidRPr="002E4477">
              <w:rPr>
                <w:sz w:val="24"/>
                <w:szCs w:val="24"/>
              </w:rPr>
              <w:t>What does heritage mean to you?</w:t>
            </w:r>
          </w:p>
          <w:p w14:paraId="08E1F39C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6781C328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50B9492F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0B5E6821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45AB4E63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6E674036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734E2070" w14:textId="1673EA40" w:rsidR="005B3F58" w:rsidRP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CC"/>
            <w:vAlign w:val="center"/>
          </w:tcPr>
          <w:p w14:paraId="0A175487" w14:textId="77777777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lastRenderedPageBreak/>
              <w:t>Tutor time</w:t>
            </w:r>
          </w:p>
          <w:p w14:paraId="1FD3260F" w14:textId="77777777" w:rsidR="005B3F58" w:rsidRDefault="005B3F58" w:rsidP="005B3F5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2E4477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194C3335" w14:textId="77777777" w:rsidR="00CF4FC0" w:rsidRPr="00CF4FC0" w:rsidRDefault="00CF4FC0" w:rsidP="00CF4FC0">
            <w:pPr>
              <w:rPr>
                <w:sz w:val="24"/>
                <w:szCs w:val="24"/>
              </w:rPr>
            </w:pPr>
            <w:r w:rsidRPr="00CF4FC0">
              <w:rPr>
                <w:sz w:val="24"/>
                <w:szCs w:val="24"/>
              </w:rPr>
              <w:t>Why do people sometimes behave differently online?</w:t>
            </w:r>
          </w:p>
          <w:p w14:paraId="3E45DD6B" w14:textId="77777777" w:rsidR="00CF4FC0" w:rsidRPr="002E4477" w:rsidRDefault="00CF4FC0" w:rsidP="005B3F58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29953771" w14:textId="77777777" w:rsidR="005B3F58" w:rsidRDefault="005B3F58" w:rsidP="005B3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How can algorithms unite us or divide us?</w:t>
            </w:r>
          </w:p>
          <w:p w14:paraId="349FCB1C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386477DD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09F21D0F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58E3D215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79F8EAA4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2AE06AE3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5D0A1335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173F5C3B" w14:textId="0267D78F" w:rsidR="005B3F58" w:rsidRP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B3F58" w14:paraId="382CD1D3" w14:textId="77777777" w:rsidTr="45DAAD69">
        <w:trPr>
          <w:cantSplit/>
          <w:trHeight w:val="841"/>
        </w:trPr>
        <w:tc>
          <w:tcPr>
            <w:tcW w:w="838" w:type="dxa"/>
            <w:vMerge w:val="restart"/>
            <w:textDirection w:val="btLr"/>
            <w:vAlign w:val="center"/>
          </w:tcPr>
          <w:p w14:paraId="1B699453" w14:textId="2B9ED23E" w:rsidR="005B3F58" w:rsidRPr="001D404D" w:rsidRDefault="005B3F58" w:rsidP="003A26F9">
            <w:pPr>
              <w:ind w:left="113" w:right="113"/>
              <w:jc w:val="center"/>
              <w:rPr>
                <w:b/>
                <w:sz w:val="32"/>
              </w:rPr>
            </w:pPr>
            <w:r w:rsidRPr="001D404D">
              <w:rPr>
                <w:b/>
                <w:sz w:val="32"/>
              </w:rPr>
              <w:lastRenderedPageBreak/>
              <w:t>Year 9</w:t>
            </w:r>
          </w:p>
        </w:tc>
        <w:tc>
          <w:tcPr>
            <w:tcW w:w="2985" w:type="dxa"/>
            <w:shd w:val="clear" w:color="auto" w:fill="CCC0D9" w:themeFill="accent4" w:themeFillTint="66"/>
            <w:vAlign w:val="center"/>
          </w:tcPr>
          <w:p w14:paraId="7905F432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Understanding myself</w:t>
            </w:r>
          </w:p>
          <w:p w14:paraId="74761267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Wellbeing</w:t>
            </w:r>
          </w:p>
          <w:p w14:paraId="3C6BFF62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118" w:type="dxa"/>
            <w:shd w:val="clear" w:color="auto" w:fill="CCC0D9" w:themeFill="accent4" w:themeFillTint="66"/>
            <w:vAlign w:val="center"/>
          </w:tcPr>
          <w:p w14:paraId="40E04FF9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B3F58">
              <w:rPr>
                <w:b/>
                <w:bCs/>
                <w:sz w:val="24"/>
                <w:szCs w:val="24"/>
                <w:u w:val="single"/>
              </w:rPr>
              <w:t>Understanding myself</w:t>
            </w:r>
          </w:p>
          <w:p w14:paraId="7868E802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B3F58">
              <w:rPr>
                <w:b/>
                <w:bCs/>
                <w:sz w:val="24"/>
                <w:szCs w:val="24"/>
                <w:u w:val="single"/>
              </w:rPr>
              <w:t>My body and me</w:t>
            </w:r>
          </w:p>
          <w:p w14:paraId="1631142B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6A649B06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Understanding myself with others</w:t>
            </w:r>
          </w:p>
          <w:p w14:paraId="309C2559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Healthy lives</w:t>
            </w:r>
          </w:p>
          <w:p w14:paraId="73DF669F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544" w:type="dxa"/>
            <w:shd w:val="clear" w:color="auto" w:fill="FBD4B4" w:themeFill="accent6" w:themeFillTint="66"/>
            <w:vAlign w:val="center"/>
          </w:tcPr>
          <w:p w14:paraId="28E9CB33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B3F58">
              <w:rPr>
                <w:b/>
                <w:bCs/>
                <w:sz w:val="24"/>
                <w:szCs w:val="24"/>
                <w:u w:val="single"/>
              </w:rPr>
              <w:t>Understanding myself with others</w:t>
            </w:r>
          </w:p>
          <w:p w14:paraId="2C25289D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B3F58">
              <w:rPr>
                <w:b/>
                <w:bCs/>
                <w:sz w:val="24"/>
                <w:szCs w:val="24"/>
                <w:u w:val="single"/>
              </w:rPr>
              <w:t>Healthy relationships</w:t>
            </w:r>
          </w:p>
          <w:p w14:paraId="5C70DA05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shd w:val="clear" w:color="auto" w:fill="FFFF99"/>
            <w:vAlign w:val="center"/>
          </w:tcPr>
          <w:p w14:paraId="35C01645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B3F58">
              <w:rPr>
                <w:b/>
                <w:bCs/>
                <w:sz w:val="24"/>
                <w:szCs w:val="24"/>
                <w:u w:val="single"/>
              </w:rPr>
              <w:t>Understanding myself within the world</w:t>
            </w:r>
          </w:p>
          <w:p w14:paraId="2523313B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B3F58">
              <w:rPr>
                <w:b/>
                <w:bCs/>
                <w:sz w:val="24"/>
                <w:szCs w:val="24"/>
                <w:u w:val="single"/>
              </w:rPr>
              <w:t>Identity and community</w:t>
            </w:r>
          </w:p>
          <w:p w14:paraId="7068E02F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18" w:type="dxa"/>
            <w:shd w:val="clear" w:color="auto" w:fill="FFFF99"/>
            <w:vAlign w:val="center"/>
          </w:tcPr>
          <w:p w14:paraId="7BF81C6A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B3F58">
              <w:rPr>
                <w:b/>
                <w:bCs/>
                <w:sz w:val="24"/>
                <w:szCs w:val="24"/>
                <w:u w:val="single"/>
              </w:rPr>
              <w:t>Understanding myself within the world</w:t>
            </w:r>
          </w:p>
          <w:p w14:paraId="7867068A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5B3F58">
              <w:rPr>
                <w:b/>
                <w:bCs/>
                <w:sz w:val="24"/>
                <w:szCs w:val="24"/>
                <w:u w:val="single"/>
              </w:rPr>
              <w:t>Digital lives</w:t>
            </w:r>
          </w:p>
          <w:p w14:paraId="026D5A46" w14:textId="77777777" w:rsidR="005B3F58" w:rsidRPr="005B3F58" w:rsidRDefault="005B3F58" w:rsidP="005B3F58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5B3F58" w14:paraId="51F9A033" w14:textId="77777777" w:rsidTr="45DAAD69">
        <w:trPr>
          <w:cantSplit/>
          <w:trHeight w:val="4280"/>
        </w:trPr>
        <w:tc>
          <w:tcPr>
            <w:tcW w:w="838" w:type="dxa"/>
            <w:vMerge/>
            <w:textDirection w:val="btLr"/>
            <w:vAlign w:val="center"/>
          </w:tcPr>
          <w:p w14:paraId="68521701" w14:textId="6566963F" w:rsidR="005B3F58" w:rsidRPr="001D404D" w:rsidRDefault="005B3F58" w:rsidP="00D469AF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2985" w:type="dxa"/>
            <w:shd w:val="clear" w:color="auto" w:fill="E5DFEC" w:themeFill="accent4" w:themeFillTint="33"/>
            <w:vAlign w:val="center"/>
          </w:tcPr>
          <w:p w14:paraId="49076B9F" w14:textId="77777777" w:rsidR="0091387B" w:rsidRDefault="0091387B" w:rsidP="0091387B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51080D99" w14:textId="36ACA89E" w:rsidR="005B3F58" w:rsidRPr="0091387B" w:rsidRDefault="005B3F58" w:rsidP="007844B8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4"/>
              </w:rPr>
            </w:pPr>
            <w:r w:rsidRPr="0091387B">
              <w:rPr>
                <w:b/>
                <w:bCs/>
                <w:sz w:val="24"/>
              </w:rPr>
              <w:t>Self-regulation techniques</w:t>
            </w:r>
          </w:p>
          <w:p w14:paraId="776CE566" w14:textId="1A4B4E32" w:rsidR="005B3F58" w:rsidRPr="00063E4F" w:rsidRDefault="60F5876D" w:rsidP="007844B8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4"/>
              </w:rPr>
            </w:pPr>
            <w:r w:rsidRPr="60F5876D">
              <w:rPr>
                <w:b/>
                <w:bCs/>
                <w:sz w:val="24"/>
                <w:szCs w:val="24"/>
              </w:rPr>
              <w:t>Why can it be hard to talk about our feelings?</w:t>
            </w:r>
          </w:p>
          <w:p w14:paraId="3A4286CD" w14:textId="4722ECCA" w:rsidR="60F5876D" w:rsidRDefault="60F5876D" w:rsidP="007844B8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60F5876D">
              <w:rPr>
                <w:b/>
                <w:bCs/>
                <w:sz w:val="24"/>
                <w:szCs w:val="24"/>
              </w:rPr>
              <w:t>How can we manage peer influence?</w:t>
            </w:r>
          </w:p>
          <w:p w14:paraId="4A19955E" w14:textId="31E8E8E9" w:rsidR="60F5876D" w:rsidRDefault="60F5876D" w:rsidP="60F5876D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533B1BFB" w14:textId="77777777" w:rsidR="00CF4FC0" w:rsidRPr="00CF4FC0" w:rsidRDefault="00CF4FC0" w:rsidP="00CF4FC0">
            <w:pPr>
              <w:rPr>
                <w:sz w:val="24"/>
              </w:rPr>
            </w:pPr>
          </w:p>
          <w:p w14:paraId="225BC922" w14:textId="77777777" w:rsidR="005B3F58" w:rsidRDefault="005B3F58" w:rsidP="00D469AF">
            <w:pPr>
              <w:rPr>
                <w:sz w:val="24"/>
              </w:rPr>
            </w:pPr>
          </w:p>
          <w:p w14:paraId="3353496F" w14:textId="77777777" w:rsidR="005B3F58" w:rsidRPr="00ED7767" w:rsidRDefault="005B3F58" w:rsidP="00D469AF">
            <w:pPr>
              <w:rPr>
                <w:sz w:val="24"/>
              </w:rPr>
            </w:pPr>
          </w:p>
          <w:p w14:paraId="6C570346" w14:textId="2357C305" w:rsidR="005B3F58" w:rsidRPr="00ED7767" w:rsidRDefault="005B3F58" w:rsidP="00D469AF">
            <w:pPr>
              <w:ind w:left="360"/>
              <w:rPr>
                <w:sz w:val="24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05CB65AF" w14:textId="77777777" w:rsidR="0091387B" w:rsidRDefault="60F5876D" w:rsidP="0091387B">
            <w:pPr>
              <w:jc w:val="center"/>
              <w:rPr>
                <w:b/>
                <w:bCs/>
                <w:sz w:val="24"/>
                <w:u w:val="single"/>
              </w:rPr>
            </w:pPr>
            <w:r w:rsidRPr="60F5876D">
              <w:rPr>
                <w:b/>
                <w:bCs/>
                <w:sz w:val="24"/>
                <w:szCs w:val="24"/>
                <w:u w:val="single"/>
              </w:rPr>
              <w:t>PSHE</w:t>
            </w:r>
          </w:p>
          <w:p w14:paraId="6A02F8B0" w14:textId="77777777" w:rsidR="005B3F58" w:rsidRPr="001C6028" w:rsidRDefault="60F5876D" w:rsidP="007844B8">
            <w:pPr>
              <w:pStyle w:val="ListParagraph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r w:rsidRPr="60F5876D">
              <w:rPr>
                <w:b/>
                <w:bCs/>
                <w:sz w:val="24"/>
                <w:szCs w:val="24"/>
              </w:rPr>
              <w:t>How can we manage feelings around changes?</w:t>
            </w:r>
          </w:p>
          <w:p w14:paraId="4C749CAF" w14:textId="6BD10AE1" w:rsidR="60F5876D" w:rsidRDefault="60F5876D" w:rsidP="45DAAD69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  <w:highlight w:val="magenta"/>
              </w:rPr>
            </w:pPr>
            <w:r w:rsidRPr="45DAAD69">
              <w:rPr>
                <w:b/>
                <w:bCs/>
                <w:sz w:val="24"/>
                <w:szCs w:val="24"/>
                <w:highlight w:val="magenta"/>
              </w:rPr>
              <w:t>How can people protect</w:t>
            </w:r>
            <w:r w:rsidRPr="45DAAD69">
              <w:rPr>
                <w:sz w:val="24"/>
                <w:szCs w:val="24"/>
                <w:highlight w:val="magenta"/>
              </w:rPr>
              <w:t xml:space="preserve"> </w:t>
            </w:r>
            <w:r w:rsidRPr="45DAAD69">
              <w:rPr>
                <w:b/>
                <w:bCs/>
                <w:sz w:val="24"/>
                <w:szCs w:val="24"/>
                <w:highlight w:val="magenta"/>
              </w:rPr>
              <w:t>themselves and others from STIs?</w:t>
            </w:r>
          </w:p>
          <w:p w14:paraId="59A4D317" w14:textId="26DCAA36" w:rsidR="005B3F58" w:rsidRPr="0091387B" w:rsidRDefault="546AADE3" w:rsidP="45DAAD69">
            <w:pPr>
              <w:pStyle w:val="ListParagraph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How do  people deci</w:t>
            </w:r>
            <w:r w:rsidR="0F4187A7" w:rsidRPr="45DAAD69">
              <w:rPr>
                <w:b/>
                <w:bCs/>
                <w:sz w:val="24"/>
                <w:szCs w:val="24"/>
              </w:rPr>
              <w:t>de</w:t>
            </w:r>
            <w:r w:rsidRPr="45DAAD69">
              <w:rPr>
                <w:b/>
                <w:bCs/>
                <w:sz w:val="24"/>
                <w:szCs w:val="24"/>
              </w:rPr>
              <w:t xml:space="preserve"> if they are ready for romance and </w:t>
            </w:r>
            <w:r w:rsidR="005B3F58" w:rsidRPr="45DAAD69">
              <w:rPr>
                <w:b/>
                <w:bCs/>
                <w:sz w:val="24"/>
                <w:szCs w:val="24"/>
              </w:rPr>
              <w:t xml:space="preserve"> intimacy?</w:t>
            </w:r>
          </w:p>
          <w:p w14:paraId="73EF35E2" w14:textId="77777777" w:rsidR="005B3F58" w:rsidRDefault="005B3F58" w:rsidP="007844B8">
            <w:pPr>
              <w:pStyle w:val="ListParagraph"/>
              <w:numPr>
                <w:ilvl w:val="0"/>
                <w:numId w:val="10"/>
              </w:numPr>
              <w:rPr>
                <w:b/>
                <w:bCs/>
                <w:sz w:val="24"/>
                <w:szCs w:val="24"/>
              </w:rPr>
            </w:pPr>
            <w:r w:rsidRPr="001C6028">
              <w:rPr>
                <w:b/>
                <w:bCs/>
                <w:sz w:val="24"/>
                <w:szCs w:val="24"/>
              </w:rPr>
              <w:t>Why is sexual consent so important?</w:t>
            </w:r>
          </w:p>
          <w:p w14:paraId="0A289287" w14:textId="77777777" w:rsidR="00CF4FC0" w:rsidRPr="00CF4FC0" w:rsidRDefault="00CF4FC0" w:rsidP="00CF4FC0">
            <w:pPr>
              <w:rPr>
                <w:b/>
                <w:bCs/>
                <w:sz w:val="24"/>
                <w:szCs w:val="24"/>
              </w:rPr>
            </w:pPr>
          </w:p>
          <w:p w14:paraId="5BBBCC03" w14:textId="77777777" w:rsidR="0091387B" w:rsidRPr="001C6028" w:rsidRDefault="0091387B" w:rsidP="0091387B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1BD87E01" w14:textId="1EDA9DA3" w:rsidR="005B3F58" w:rsidRPr="001C602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6968214C" w14:textId="77777777" w:rsidR="0091387B" w:rsidRDefault="0091387B" w:rsidP="0091387B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33DB11C4" w14:textId="19D1992D" w:rsidR="005B3F58" w:rsidRPr="0091387B" w:rsidRDefault="005B3F58" w:rsidP="007844B8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sz w:val="24"/>
              </w:rPr>
            </w:pPr>
            <w:r w:rsidRPr="0091387B">
              <w:rPr>
                <w:b/>
                <w:bCs/>
                <w:sz w:val="24"/>
              </w:rPr>
              <w:t>How do online cultures affect our connection to each other?</w:t>
            </w:r>
          </w:p>
          <w:p w14:paraId="12D55637" w14:textId="77777777" w:rsidR="005B3F58" w:rsidRPr="00DB382D" w:rsidRDefault="005B3F58" w:rsidP="007844B8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sz w:val="24"/>
              </w:rPr>
            </w:pPr>
            <w:r w:rsidRPr="00DB382D">
              <w:rPr>
                <w:b/>
                <w:bCs/>
                <w:sz w:val="24"/>
              </w:rPr>
              <w:t>How can we check our own health?</w:t>
            </w:r>
          </w:p>
          <w:p w14:paraId="44CDE682" w14:textId="77777777" w:rsidR="005B3F58" w:rsidRDefault="005B3F58" w:rsidP="007844B8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sz w:val="24"/>
              </w:rPr>
            </w:pPr>
            <w:r w:rsidRPr="00DB382D">
              <w:rPr>
                <w:b/>
                <w:bCs/>
                <w:sz w:val="24"/>
              </w:rPr>
              <w:t>How can blood, organ and stem cell donation save lives?</w:t>
            </w:r>
          </w:p>
          <w:p w14:paraId="1ACA7264" w14:textId="77777777" w:rsidR="00CF4FC0" w:rsidRPr="00CF4FC0" w:rsidRDefault="00CF4FC0" w:rsidP="00CF4FC0">
            <w:pPr>
              <w:rPr>
                <w:b/>
                <w:bCs/>
                <w:sz w:val="24"/>
              </w:rPr>
            </w:pPr>
          </w:p>
          <w:p w14:paraId="6B48A239" w14:textId="77777777" w:rsidR="0091387B" w:rsidRDefault="0091387B" w:rsidP="0091387B">
            <w:pPr>
              <w:pStyle w:val="ListParagraph"/>
              <w:rPr>
                <w:b/>
                <w:bCs/>
                <w:sz w:val="24"/>
              </w:rPr>
            </w:pPr>
          </w:p>
          <w:p w14:paraId="1449E99E" w14:textId="77777777" w:rsidR="0091387B" w:rsidRDefault="0091387B" w:rsidP="0091387B">
            <w:pPr>
              <w:rPr>
                <w:b/>
                <w:bCs/>
                <w:sz w:val="24"/>
              </w:rPr>
            </w:pPr>
          </w:p>
          <w:p w14:paraId="4ED7769D" w14:textId="77777777" w:rsidR="0091387B" w:rsidRPr="0091387B" w:rsidRDefault="0091387B" w:rsidP="0091387B">
            <w:pPr>
              <w:rPr>
                <w:b/>
                <w:bCs/>
                <w:sz w:val="24"/>
              </w:rPr>
            </w:pPr>
          </w:p>
          <w:p w14:paraId="00716B8C" w14:textId="13AC9EA0" w:rsidR="005B3F58" w:rsidRPr="00C85549" w:rsidRDefault="005B3F58" w:rsidP="00D469AF">
            <w:pPr>
              <w:rPr>
                <w:sz w:val="24"/>
              </w:rPr>
            </w:pP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14:paraId="551D6548" w14:textId="77777777" w:rsidR="0091387B" w:rsidRDefault="0091387B" w:rsidP="0091387B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006A1012" w14:textId="77F05551" w:rsidR="005B3F58" w:rsidRPr="0091387B" w:rsidRDefault="005B3F58" w:rsidP="007844B8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sz w:val="24"/>
                <w:szCs w:val="24"/>
              </w:rPr>
            </w:pPr>
            <w:r w:rsidRPr="0091387B">
              <w:rPr>
                <w:b/>
                <w:bCs/>
                <w:sz w:val="24"/>
                <w:szCs w:val="24"/>
              </w:rPr>
              <w:t>What are the warning signs of unhealthy sexual behaviour?</w:t>
            </w:r>
          </w:p>
          <w:p w14:paraId="3550735D" w14:textId="77777777" w:rsidR="005B3F58" w:rsidRDefault="005B3F58" w:rsidP="007844B8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sz w:val="24"/>
                <w:szCs w:val="24"/>
              </w:rPr>
            </w:pPr>
            <w:r w:rsidRPr="0091387B">
              <w:rPr>
                <w:b/>
                <w:bCs/>
                <w:sz w:val="24"/>
                <w:szCs w:val="24"/>
              </w:rPr>
              <w:t>How are stereotypes used to spread hate and make money?</w:t>
            </w:r>
          </w:p>
          <w:p w14:paraId="5F92CDC9" w14:textId="77777777" w:rsidR="00CF4FC0" w:rsidRDefault="00CF4FC0" w:rsidP="00CF4FC0">
            <w:pPr>
              <w:rPr>
                <w:b/>
                <w:bCs/>
                <w:sz w:val="24"/>
                <w:szCs w:val="24"/>
              </w:rPr>
            </w:pPr>
          </w:p>
          <w:p w14:paraId="6024A237" w14:textId="77777777" w:rsidR="00CF4FC0" w:rsidRPr="00CF4FC0" w:rsidRDefault="00CF4FC0" w:rsidP="00CF4FC0">
            <w:pPr>
              <w:rPr>
                <w:b/>
                <w:bCs/>
                <w:sz w:val="24"/>
                <w:szCs w:val="24"/>
              </w:rPr>
            </w:pPr>
          </w:p>
          <w:p w14:paraId="02C05DF7" w14:textId="77777777" w:rsidR="0091387B" w:rsidRDefault="0091387B" w:rsidP="0091387B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3BB79C80" w14:textId="77777777" w:rsidR="0091387B" w:rsidRDefault="0091387B" w:rsidP="0091387B">
            <w:pPr>
              <w:rPr>
                <w:b/>
                <w:bCs/>
                <w:sz w:val="24"/>
                <w:szCs w:val="24"/>
              </w:rPr>
            </w:pPr>
          </w:p>
          <w:p w14:paraId="498A756D" w14:textId="77777777" w:rsidR="0091387B" w:rsidRDefault="0091387B" w:rsidP="0091387B">
            <w:pPr>
              <w:rPr>
                <w:b/>
                <w:bCs/>
                <w:sz w:val="24"/>
                <w:szCs w:val="24"/>
              </w:rPr>
            </w:pPr>
          </w:p>
          <w:p w14:paraId="0A4FE6CC" w14:textId="77777777" w:rsidR="0091387B" w:rsidRPr="0091387B" w:rsidRDefault="0091387B" w:rsidP="0091387B">
            <w:pPr>
              <w:rPr>
                <w:b/>
                <w:bCs/>
                <w:sz w:val="24"/>
                <w:szCs w:val="24"/>
              </w:rPr>
            </w:pPr>
          </w:p>
          <w:p w14:paraId="1CF12DF5" w14:textId="73CD8254" w:rsidR="005B3F58" w:rsidRPr="00D469AF" w:rsidRDefault="005B3F58" w:rsidP="005B3F58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shd w:val="clear" w:color="auto" w:fill="FFFFCC"/>
            <w:vAlign w:val="center"/>
          </w:tcPr>
          <w:p w14:paraId="42828919" w14:textId="77777777" w:rsidR="0091387B" w:rsidRDefault="0091387B" w:rsidP="0091387B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39A5DF18" w14:textId="2117D4E1" w:rsidR="005B3F58" w:rsidRPr="0091387B" w:rsidRDefault="005B3F58" w:rsidP="007844B8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sz w:val="24"/>
                <w:szCs w:val="24"/>
              </w:rPr>
            </w:pPr>
            <w:r w:rsidRPr="0091387B">
              <w:rPr>
                <w:b/>
                <w:bCs/>
                <w:sz w:val="24"/>
                <w:szCs w:val="24"/>
              </w:rPr>
              <w:t>How do gender norms influence the way we behave?</w:t>
            </w:r>
          </w:p>
          <w:p w14:paraId="7338DE97" w14:textId="77777777" w:rsidR="005B3F58" w:rsidRPr="002E4477" w:rsidRDefault="005B3F58" w:rsidP="007844B8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sz w:val="24"/>
                <w:szCs w:val="24"/>
              </w:rPr>
            </w:pPr>
            <w:r w:rsidRPr="002E4477">
              <w:rPr>
                <w:b/>
                <w:bCs/>
                <w:sz w:val="24"/>
                <w:szCs w:val="24"/>
              </w:rPr>
              <w:t>What would our world be like if there was more tolerance?</w:t>
            </w:r>
          </w:p>
          <w:p w14:paraId="0EC1B8E3" w14:textId="77777777" w:rsidR="005B3F58" w:rsidRDefault="005B3F58" w:rsidP="007844B8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sz w:val="24"/>
                <w:szCs w:val="24"/>
              </w:rPr>
            </w:pPr>
            <w:r w:rsidRPr="002E4477">
              <w:rPr>
                <w:b/>
                <w:bCs/>
                <w:sz w:val="24"/>
                <w:szCs w:val="24"/>
              </w:rPr>
              <w:t>What is it like to live in Britain?</w:t>
            </w:r>
          </w:p>
          <w:p w14:paraId="19C564F3" w14:textId="2C2A29CF" w:rsidR="00CF4FC0" w:rsidRPr="00CF4FC0" w:rsidRDefault="00CF4FC0" w:rsidP="007844B8">
            <w:pPr>
              <w:pStyle w:val="ListParagraph"/>
              <w:numPr>
                <w:ilvl w:val="0"/>
                <w:numId w:val="24"/>
              </w:numPr>
              <w:rPr>
                <w:b/>
                <w:bCs/>
                <w:sz w:val="24"/>
                <w:szCs w:val="24"/>
              </w:rPr>
            </w:pPr>
            <w:r w:rsidRPr="00CF4FC0">
              <w:rPr>
                <w:b/>
                <w:bCs/>
                <w:sz w:val="24"/>
                <w:szCs w:val="24"/>
              </w:rPr>
              <w:t>What is the social model of disability?</w:t>
            </w:r>
          </w:p>
          <w:p w14:paraId="31EE3072" w14:textId="77777777" w:rsidR="00CF4FC0" w:rsidRDefault="00CF4FC0" w:rsidP="00CF4FC0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00B9EF18" w14:textId="77777777" w:rsidR="0091387B" w:rsidRDefault="0091387B" w:rsidP="0091387B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759AAB26" w14:textId="77777777" w:rsidR="0091387B" w:rsidRDefault="0091387B" w:rsidP="0091387B">
            <w:pPr>
              <w:rPr>
                <w:b/>
                <w:bCs/>
                <w:sz w:val="24"/>
                <w:szCs w:val="24"/>
              </w:rPr>
            </w:pPr>
          </w:p>
          <w:p w14:paraId="6B1CFFAF" w14:textId="77777777" w:rsidR="0091387B" w:rsidRDefault="0091387B" w:rsidP="0091387B">
            <w:pPr>
              <w:rPr>
                <w:b/>
                <w:bCs/>
                <w:sz w:val="24"/>
                <w:szCs w:val="24"/>
              </w:rPr>
            </w:pPr>
          </w:p>
          <w:p w14:paraId="0A9D5603" w14:textId="77777777" w:rsidR="0091387B" w:rsidRPr="0091387B" w:rsidRDefault="0091387B" w:rsidP="0091387B">
            <w:pPr>
              <w:rPr>
                <w:b/>
                <w:bCs/>
                <w:sz w:val="24"/>
                <w:szCs w:val="24"/>
              </w:rPr>
            </w:pPr>
          </w:p>
          <w:p w14:paraId="01450FEE" w14:textId="223B4254" w:rsidR="005B3F58" w:rsidRPr="002E4477" w:rsidRDefault="005B3F58" w:rsidP="009A3A7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CC"/>
            <w:vAlign w:val="center"/>
          </w:tcPr>
          <w:p w14:paraId="5C2B712A" w14:textId="77777777" w:rsidR="0091387B" w:rsidRDefault="0091387B" w:rsidP="0091387B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PSHE</w:t>
            </w:r>
          </w:p>
          <w:p w14:paraId="7E38EE6E" w14:textId="15862840" w:rsidR="005B3F58" w:rsidRPr="0091387B" w:rsidRDefault="005B3F58" w:rsidP="007844B8">
            <w:pPr>
              <w:pStyle w:val="ListParagraph"/>
              <w:numPr>
                <w:ilvl w:val="0"/>
                <w:numId w:val="28"/>
              </w:numPr>
              <w:rPr>
                <w:b/>
                <w:bCs/>
                <w:sz w:val="24"/>
                <w:szCs w:val="24"/>
              </w:rPr>
            </w:pPr>
            <w:r w:rsidRPr="0091387B">
              <w:rPr>
                <w:b/>
                <w:bCs/>
                <w:sz w:val="24"/>
                <w:szCs w:val="24"/>
              </w:rPr>
              <w:t>What can be the impact of deepfakes?</w:t>
            </w:r>
          </w:p>
          <w:p w14:paraId="591EAF92" w14:textId="77777777" w:rsidR="005B3F58" w:rsidRPr="002E4477" w:rsidRDefault="005B3F58" w:rsidP="007844B8">
            <w:pPr>
              <w:pStyle w:val="ListParagraph"/>
              <w:numPr>
                <w:ilvl w:val="0"/>
                <w:numId w:val="28"/>
              </w:numPr>
              <w:rPr>
                <w:b/>
                <w:bCs/>
                <w:sz w:val="24"/>
                <w:szCs w:val="24"/>
              </w:rPr>
            </w:pPr>
            <w:r w:rsidRPr="002E4477">
              <w:rPr>
                <w:b/>
                <w:bCs/>
                <w:sz w:val="24"/>
                <w:szCs w:val="24"/>
              </w:rPr>
              <w:t>How can we respond to online influence?</w:t>
            </w:r>
          </w:p>
          <w:p w14:paraId="31D418DC" w14:textId="08856FEF" w:rsidR="005B3F58" w:rsidRDefault="005B3F58" w:rsidP="007844B8">
            <w:pPr>
              <w:pStyle w:val="List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can being online feel addictive?</w:t>
            </w:r>
          </w:p>
          <w:p w14:paraId="7CCD323B" w14:textId="77777777" w:rsidR="00CF4FC0" w:rsidRDefault="00CF4FC0" w:rsidP="00CF4FC0">
            <w:pPr>
              <w:rPr>
                <w:sz w:val="24"/>
                <w:szCs w:val="24"/>
              </w:rPr>
            </w:pPr>
          </w:p>
          <w:p w14:paraId="4AF6E3C3" w14:textId="77777777" w:rsidR="00CF4FC0" w:rsidRDefault="00CF4FC0" w:rsidP="00CF4FC0">
            <w:pPr>
              <w:rPr>
                <w:sz w:val="24"/>
                <w:szCs w:val="24"/>
              </w:rPr>
            </w:pPr>
          </w:p>
          <w:p w14:paraId="35CA128C" w14:textId="77777777" w:rsidR="00CF4FC0" w:rsidRDefault="00CF4FC0" w:rsidP="00CF4FC0">
            <w:pPr>
              <w:rPr>
                <w:sz w:val="24"/>
                <w:szCs w:val="24"/>
              </w:rPr>
            </w:pPr>
          </w:p>
          <w:p w14:paraId="55EFBE48" w14:textId="77777777" w:rsidR="00CF4FC0" w:rsidRPr="00CF4FC0" w:rsidRDefault="00CF4FC0" w:rsidP="00CF4FC0">
            <w:pPr>
              <w:rPr>
                <w:sz w:val="24"/>
                <w:szCs w:val="24"/>
              </w:rPr>
            </w:pPr>
          </w:p>
          <w:p w14:paraId="56117B57" w14:textId="77777777" w:rsidR="0091387B" w:rsidRDefault="0091387B" w:rsidP="0091387B"/>
          <w:p w14:paraId="0A6140DE" w14:textId="77777777" w:rsidR="0091387B" w:rsidRDefault="0091387B" w:rsidP="0091387B"/>
          <w:p w14:paraId="70BCCDC7" w14:textId="6F7E997D" w:rsidR="0091387B" w:rsidRPr="00D206B6" w:rsidRDefault="0091387B" w:rsidP="0091387B"/>
        </w:tc>
      </w:tr>
      <w:tr w:rsidR="005B3F58" w14:paraId="49D88BF4" w14:textId="77777777" w:rsidTr="45DAAD69">
        <w:trPr>
          <w:cantSplit/>
          <w:trHeight w:val="58"/>
        </w:trPr>
        <w:tc>
          <w:tcPr>
            <w:tcW w:w="838" w:type="dxa"/>
            <w:vMerge/>
            <w:textDirection w:val="btLr"/>
            <w:vAlign w:val="center"/>
          </w:tcPr>
          <w:p w14:paraId="08849DF3" w14:textId="77777777" w:rsidR="005B3F58" w:rsidRPr="001D404D" w:rsidRDefault="005B3F58" w:rsidP="00D469AF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2985" w:type="dxa"/>
            <w:shd w:val="clear" w:color="auto" w:fill="E5DFEC" w:themeFill="accent4" w:themeFillTint="33"/>
            <w:vAlign w:val="center"/>
          </w:tcPr>
          <w:p w14:paraId="305A1C60" w14:textId="63CF95A1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Tutor time</w:t>
            </w:r>
          </w:p>
          <w:p w14:paraId="0BFF6A4B" w14:textId="77777777" w:rsidR="005B3F58" w:rsidRPr="00422CFE" w:rsidRDefault="005B3F58" w:rsidP="005B3F58">
            <w:pPr>
              <w:rPr>
                <w:b/>
                <w:bCs/>
                <w:i/>
                <w:iCs/>
                <w:sz w:val="24"/>
              </w:rPr>
            </w:pPr>
            <w:r w:rsidRPr="00422CFE">
              <w:rPr>
                <w:b/>
                <w:bCs/>
                <w:i/>
                <w:iCs/>
                <w:sz w:val="24"/>
              </w:rPr>
              <w:t>Statutory content</w:t>
            </w:r>
          </w:p>
          <w:p w14:paraId="609D636F" w14:textId="77777777" w:rsidR="005B3F58" w:rsidRPr="00422CFE" w:rsidRDefault="005B3F58" w:rsidP="005B3F58">
            <w:pPr>
              <w:rPr>
                <w:b/>
                <w:bCs/>
                <w:sz w:val="24"/>
              </w:rPr>
            </w:pPr>
            <w:r w:rsidRPr="00422CFE">
              <w:rPr>
                <w:b/>
                <w:bCs/>
                <w:sz w:val="24"/>
              </w:rPr>
              <w:t>How can we avoid pressuring other people?</w:t>
            </w:r>
            <w:r>
              <w:rPr>
                <w:b/>
                <w:bCs/>
                <w:sz w:val="24"/>
              </w:rPr>
              <w:t xml:space="preserve"> (2)</w:t>
            </w:r>
          </w:p>
          <w:p w14:paraId="10FC8F44" w14:textId="77777777" w:rsidR="005B3F58" w:rsidRPr="00422CFE" w:rsidRDefault="005B3F58" w:rsidP="005B3F58">
            <w:pPr>
              <w:rPr>
                <w:b/>
                <w:bCs/>
                <w:i/>
                <w:iCs/>
                <w:sz w:val="24"/>
              </w:rPr>
            </w:pPr>
            <w:r w:rsidRPr="00422CFE">
              <w:rPr>
                <w:b/>
                <w:bCs/>
                <w:i/>
                <w:iCs/>
                <w:sz w:val="24"/>
              </w:rPr>
              <w:t>Greater depth</w:t>
            </w:r>
          </w:p>
          <w:p w14:paraId="4410D36F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Experiencing complex emotions (including mental ill-health) (2)</w:t>
            </w:r>
          </w:p>
          <w:p w14:paraId="548C17D9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How could someone respond to drug-related emergencies? (2)</w:t>
            </w:r>
          </w:p>
          <w:p w14:paraId="1D7BC776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How can we stay safe in public spaces? (2)</w:t>
            </w:r>
          </w:p>
          <w:p w14:paraId="309FB55D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How can we avoid criminal exploitation? (2)</w:t>
            </w:r>
          </w:p>
          <w:p w14:paraId="79FD6CCD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How can we support everyone to have a positive body image? (2)</w:t>
            </w:r>
          </w:p>
          <w:p w14:paraId="62AC3B82" w14:textId="77777777" w:rsidR="005B3F58" w:rsidRPr="005B3F58" w:rsidRDefault="005B3F58" w:rsidP="005B3F58">
            <w:pPr>
              <w:rPr>
                <w:b/>
                <w:bCs/>
                <w:sz w:val="24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0820E528" w14:textId="77777777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45DAAD69">
              <w:rPr>
                <w:b/>
                <w:bCs/>
                <w:sz w:val="24"/>
                <w:szCs w:val="24"/>
                <w:u w:val="single"/>
              </w:rPr>
              <w:t>Tutor time</w:t>
            </w:r>
          </w:p>
          <w:p w14:paraId="4AC94337" w14:textId="591161D7" w:rsidR="08DE436C" w:rsidRDefault="08DE436C">
            <w:r w:rsidRPr="45DAAD69">
              <w:rPr>
                <w:b/>
                <w:bCs/>
                <w:i/>
                <w:iCs/>
                <w:sz w:val="24"/>
                <w:szCs w:val="24"/>
              </w:rPr>
              <w:t>Statutory content</w:t>
            </w:r>
          </w:p>
          <w:p w14:paraId="12911441" w14:textId="6311E0AD" w:rsidR="08DE436C" w:rsidRDefault="08DE436C" w:rsidP="45DAAD69">
            <w:p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How can we avoid pressuring other people?</w:t>
            </w:r>
          </w:p>
          <w:p w14:paraId="49528F23" w14:textId="77777777" w:rsidR="005B3F58" w:rsidRPr="001C6028" w:rsidRDefault="005B3F58" w:rsidP="005B3F5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1C6028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7F4A1059" w14:textId="77777777" w:rsidR="005B3F58" w:rsidRDefault="005B3F58" w:rsidP="005B3F58">
            <w:pPr>
              <w:rPr>
                <w:sz w:val="24"/>
                <w:szCs w:val="24"/>
              </w:rPr>
            </w:pPr>
            <w:r w:rsidRPr="001C6028">
              <w:rPr>
                <w:sz w:val="24"/>
                <w:szCs w:val="24"/>
              </w:rPr>
              <w:t>How are people affected by hormonal and mood cycles?</w:t>
            </w:r>
            <w:r>
              <w:rPr>
                <w:sz w:val="24"/>
                <w:szCs w:val="24"/>
              </w:rPr>
              <w:t xml:space="preserve"> (2)</w:t>
            </w:r>
          </w:p>
          <w:p w14:paraId="57620FFB" w14:textId="77777777" w:rsidR="005B3F58" w:rsidRDefault="005B3F58" w:rsidP="005B3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When does showing vulnerability in a relationship make you stronger? (2)</w:t>
            </w:r>
          </w:p>
          <w:p w14:paraId="680BEE84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  <w:r w:rsidRPr="001C6028">
              <w:rPr>
                <w:b/>
                <w:bCs/>
                <w:sz w:val="24"/>
                <w:szCs w:val="24"/>
              </w:rPr>
              <w:t>Parliament week</w:t>
            </w:r>
          </w:p>
          <w:p w14:paraId="3F0E5F8B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74A40CC6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74D51152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69553F5F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1E2DDD4B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714D23E3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774F2E13" w14:textId="77777777" w:rsid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3D40FB1B" w14:textId="77777777" w:rsidR="005B3F58" w:rsidRPr="001C602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  <w:p w14:paraId="0473C7F7" w14:textId="77777777" w:rsidR="005B3F58" w:rsidRP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00EE16AD" w14:textId="77777777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Tutor time</w:t>
            </w:r>
          </w:p>
          <w:p w14:paraId="36D8B182" w14:textId="77777777" w:rsidR="005B3F58" w:rsidRPr="00C85549" w:rsidRDefault="005B3F58" w:rsidP="005B3F58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Statutory content</w:t>
            </w:r>
          </w:p>
          <w:p w14:paraId="321E8957" w14:textId="77777777" w:rsidR="005B3F58" w:rsidRPr="00DB382D" w:rsidRDefault="005B3F58" w:rsidP="005B3F58">
            <w:pPr>
              <w:rPr>
                <w:b/>
                <w:bCs/>
                <w:sz w:val="24"/>
              </w:rPr>
            </w:pPr>
            <w:r w:rsidRPr="00DB382D">
              <w:rPr>
                <w:b/>
                <w:bCs/>
                <w:sz w:val="24"/>
              </w:rPr>
              <w:t>How do we avoid financial scams and exploitation? (2)</w:t>
            </w:r>
          </w:p>
          <w:p w14:paraId="5887A286" w14:textId="77777777" w:rsidR="005B3F58" w:rsidRPr="00DB382D" w:rsidRDefault="005B3F58" w:rsidP="005B3F58">
            <w:r w:rsidRPr="45DAAD69">
              <w:rPr>
                <w:b/>
                <w:bCs/>
                <w:sz w:val="24"/>
                <w:szCs w:val="24"/>
              </w:rPr>
              <w:t>How can bystanders reduce sexual harassment? (2)</w:t>
            </w:r>
          </w:p>
          <w:p w14:paraId="190EA0F0" w14:textId="47105D7B" w:rsidR="7F51CD74" w:rsidRDefault="7F51CD74">
            <w:r w:rsidRPr="45DAAD69">
              <w:rPr>
                <w:b/>
                <w:bCs/>
                <w:sz w:val="24"/>
                <w:szCs w:val="24"/>
              </w:rPr>
              <w:t>How can we manage peer influence?</w:t>
            </w:r>
          </w:p>
          <w:p w14:paraId="6672D94D" w14:textId="77777777" w:rsidR="005B3F58" w:rsidRPr="00DB382D" w:rsidRDefault="005B3F58" w:rsidP="005B3F58">
            <w:pPr>
              <w:rPr>
                <w:b/>
                <w:bCs/>
                <w:i/>
                <w:iCs/>
                <w:sz w:val="24"/>
              </w:rPr>
            </w:pPr>
            <w:r w:rsidRPr="00DB382D">
              <w:rPr>
                <w:b/>
                <w:bCs/>
                <w:i/>
                <w:iCs/>
                <w:sz w:val="24"/>
              </w:rPr>
              <w:t>Greater depth</w:t>
            </w:r>
          </w:p>
          <w:p w14:paraId="5F074B05" w14:textId="2AEFECF8" w:rsidR="005B3F58" w:rsidRDefault="005B3F58" w:rsidP="45DAAD69">
            <w:p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 xml:space="preserve">Why </w:t>
            </w:r>
            <w:r w:rsidR="273EC403" w:rsidRPr="45DAAD69">
              <w:rPr>
                <w:sz w:val="24"/>
                <w:szCs w:val="24"/>
              </w:rPr>
              <w:t>is connection</w:t>
            </w:r>
            <w:r w:rsidRPr="45DAAD69">
              <w:rPr>
                <w:sz w:val="24"/>
                <w:szCs w:val="24"/>
              </w:rPr>
              <w:t xml:space="preserve"> important in </w:t>
            </w:r>
            <w:r w:rsidR="3756ED0D" w:rsidRPr="45DAAD69">
              <w:rPr>
                <w:sz w:val="24"/>
                <w:szCs w:val="24"/>
              </w:rPr>
              <w:t>romantic relationships</w:t>
            </w:r>
            <w:r w:rsidRPr="45DAAD69">
              <w:rPr>
                <w:sz w:val="24"/>
                <w:szCs w:val="24"/>
              </w:rPr>
              <w:t>? (2)</w:t>
            </w:r>
          </w:p>
          <w:p w14:paraId="35D5D5CF" w14:textId="77777777" w:rsidR="005B3F58" w:rsidRPr="00DB382D" w:rsidRDefault="005B3F58" w:rsidP="005B3F58">
            <w:pPr>
              <w:rPr>
                <w:b/>
                <w:bCs/>
                <w:i/>
                <w:iCs/>
                <w:sz w:val="24"/>
              </w:rPr>
            </w:pPr>
            <w:r w:rsidRPr="00DB382D">
              <w:rPr>
                <w:b/>
                <w:bCs/>
                <w:i/>
                <w:iCs/>
                <w:sz w:val="24"/>
              </w:rPr>
              <w:t>Careers focus</w:t>
            </w:r>
          </w:p>
          <w:p w14:paraId="67783B9E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Pathways to the future I want (2)</w:t>
            </w:r>
          </w:p>
          <w:p w14:paraId="0A93F8F0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Setting high expectations for the future (2)</w:t>
            </w:r>
          </w:p>
          <w:p w14:paraId="1D487C43" w14:textId="77777777" w:rsidR="005B3F58" w:rsidRDefault="005B3F58" w:rsidP="005B3F58">
            <w:pPr>
              <w:rPr>
                <w:sz w:val="24"/>
              </w:rPr>
            </w:pPr>
            <w:r>
              <w:rPr>
                <w:sz w:val="24"/>
              </w:rPr>
              <w:t>How do successful people achieve their goals? (2)</w:t>
            </w:r>
          </w:p>
          <w:p w14:paraId="59707765" w14:textId="77777777" w:rsidR="005B3F58" w:rsidRDefault="005B3F58" w:rsidP="005B3F58">
            <w:pPr>
              <w:rPr>
                <w:sz w:val="24"/>
              </w:rPr>
            </w:pPr>
          </w:p>
          <w:p w14:paraId="68CB0B1F" w14:textId="69C1CF2D" w:rsidR="005B3F58" w:rsidRPr="005B3F58" w:rsidRDefault="005B3F58" w:rsidP="005B3F58">
            <w:pPr>
              <w:rPr>
                <w:b/>
                <w:bCs/>
                <w:sz w:val="24"/>
              </w:rPr>
            </w:pP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14:paraId="4AA1526E" w14:textId="77777777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Tutor time</w:t>
            </w:r>
          </w:p>
          <w:p w14:paraId="3BD5B144" w14:textId="77777777" w:rsidR="005B3F58" w:rsidRPr="0091387B" w:rsidRDefault="005B3F58" w:rsidP="005B3F5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45DAAD69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0FFE5D64" w14:textId="7A039C8B" w:rsidR="005B3F58" w:rsidRPr="0091387B" w:rsidRDefault="15CC5BA1" w:rsidP="45DAAD69">
            <w:p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>How can we reduce domestic abuse</w:t>
            </w:r>
            <w:r w:rsidR="005B3F58" w:rsidRPr="45DAAD69">
              <w:rPr>
                <w:sz w:val="24"/>
                <w:szCs w:val="24"/>
              </w:rPr>
              <w:t>?</w:t>
            </w:r>
          </w:p>
          <w:p w14:paraId="2C517715" w14:textId="77777777" w:rsidR="005B3F58" w:rsidRPr="0091387B" w:rsidRDefault="005B3F58" w:rsidP="005B3F58">
            <w:r w:rsidRPr="45DAAD69">
              <w:rPr>
                <w:sz w:val="24"/>
                <w:szCs w:val="24"/>
              </w:rPr>
              <w:t>What influences our sense of identity?</w:t>
            </w:r>
          </w:p>
          <w:p w14:paraId="7749FDED" w14:textId="58BA7AAD" w:rsidR="71E7B429" w:rsidRDefault="71E7B429">
            <w:r w:rsidRPr="45DAAD69">
              <w:rPr>
                <w:sz w:val="24"/>
                <w:szCs w:val="24"/>
              </w:rPr>
              <w:t>How do we build a feeling of belonging?</w:t>
            </w:r>
          </w:p>
          <w:p w14:paraId="3156D99E" w14:textId="77777777" w:rsidR="005B3F5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24745139" w14:textId="77777777" w:rsidR="005B3F5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0B924889" w14:textId="77777777" w:rsidR="005B3F5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34825BD1" w14:textId="77777777" w:rsidR="005B3F5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60FE7277" w14:textId="77777777" w:rsidR="005B3F5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161D36D0" w14:textId="77777777" w:rsidR="005B3F5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37471EE3" w14:textId="77777777" w:rsidR="005B3F5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3B51A786" w14:textId="77777777" w:rsidR="005B3F5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4D9317D5" w14:textId="77777777" w:rsidR="005B3F5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4B143EBD" w14:textId="77777777" w:rsidR="005B3F58" w:rsidRPr="00A86678" w:rsidRDefault="005B3F58" w:rsidP="005B3F58">
            <w:pPr>
              <w:rPr>
                <w:sz w:val="24"/>
                <w:szCs w:val="24"/>
                <w:u w:val="single"/>
              </w:rPr>
            </w:pPr>
          </w:p>
          <w:p w14:paraId="50768D89" w14:textId="77777777" w:rsidR="005B3F58" w:rsidRPr="005B3F58" w:rsidRDefault="005B3F58" w:rsidP="005B3F58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shd w:val="clear" w:color="auto" w:fill="FFFFCC"/>
            <w:vAlign w:val="center"/>
          </w:tcPr>
          <w:p w14:paraId="62B7A529" w14:textId="77777777" w:rsidR="005B3F58" w:rsidRPr="005B3F58" w:rsidRDefault="005B3F58" w:rsidP="005B3F58">
            <w:pPr>
              <w:jc w:val="center"/>
              <w:rPr>
                <w:b/>
                <w:bCs/>
                <w:sz w:val="24"/>
                <w:u w:val="single"/>
              </w:rPr>
            </w:pPr>
            <w:r w:rsidRPr="005B3F58">
              <w:rPr>
                <w:b/>
                <w:bCs/>
                <w:sz w:val="24"/>
                <w:u w:val="single"/>
              </w:rPr>
              <w:t>Tutor time</w:t>
            </w:r>
          </w:p>
          <w:p w14:paraId="605B8C0F" w14:textId="457C4AD4" w:rsidR="005B3F58" w:rsidRDefault="53F90577" w:rsidP="005B3F58">
            <w:r w:rsidRPr="45DAAD69">
              <w:rPr>
                <w:b/>
                <w:bCs/>
                <w:i/>
                <w:iCs/>
                <w:sz w:val="24"/>
                <w:szCs w:val="24"/>
              </w:rPr>
              <w:t>Statutory content</w:t>
            </w:r>
          </w:p>
          <w:p w14:paraId="1E62DE4A" w14:textId="0BD3410A" w:rsidR="005B3F58" w:rsidRDefault="53F90577" w:rsidP="005B3F58">
            <w:r w:rsidRPr="45DAAD69">
              <w:rPr>
                <w:b/>
                <w:bCs/>
                <w:sz w:val="24"/>
                <w:szCs w:val="24"/>
              </w:rPr>
              <w:t>What is the impact of sexism?</w:t>
            </w:r>
          </w:p>
          <w:p w14:paraId="0C6448F0" w14:textId="7FD8B6A0" w:rsidR="005B3F58" w:rsidRDefault="74F757CF" w:rsidP="005B3F58">
            <w:r w:rsidRPr="45DAAD69">
              <w:rPr>
                <w:b/>
                <w:bCs/>
                <w:sz w:val="24"/>
                <w:szCs w:val="24"/>
              </w:rPr>
              <w:t>How can we talk about gender with respect?</w:t>
            </w:r>
          </w:p>
          <w:p w14:paraId="549EE3DD" w14:textId="6BE58A48" w:rsidR="005B3F58" w:rsidRDefault="005B3F58" w:rsidP="45DAAD6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45DAAD69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6E986EBF" w14:textId="77777777" w:rsidR="005B3F58" w:rsidRDefault="005B3F58" w:rsidP="005B3F58">
            <w:pPr>
              <w:rPr>
                <w:sz w:val="24"/>
                <w:szCs w:val="24"/>
              </w:rPr>
            </w:pPr>
            <w:r w:rsidRPr="002E4477">
              <w:rPr>
                <w:sz w:val="24"/>
                <w:szCs w:val="24"/>
              </w:rPr>
              <w:t>How can healthy communities make our lives better?</w:t>
            </w:r>
          </w:p>
          <w:p w14:paraId="68DD90F1" w14:textId="77777777" w:rsidR="005B3F58" w:rsidRDefault="005B3F58" w:rsidP="0091387B">
            <w:pPr>
              <w:shd w:val="clear" w:color="auto" w:fill="FFFFCC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Why does sexism still exist today?</w:t>
            </w:r>
          </w:p>
          <w:p w14:paraId="170E5BA0" w14:textId="77777777" w:rsidR="005B3F58" w:rsidRDefault="005B3F58" w:rsidP="005B3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create an anti-discrimination school?</w:t>
            </w:r>
          </w:p>
          <w:p w14:paraId="776292D5" w14:textId="77777777" w:rsidR="005B3F58" w:rsidRDefault="005B3F58" w:rsidP="005B3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are my rights?</w:t>
            </w:r>
          </w:p>
          <w:p w14:paraId="1548C9AB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156AAF09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2D57EDA6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68E09E8D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12CABC0B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4675D73C" w14:textId="77777777" w:rsidR="005B3F58" w:rsidRDefault="005B3F58" w:rsidP="005B3F58">
            <w:pPr>
              <w:rPr>
                <w:sz w:val="24"/>
                <w:szCs w:val="24"/>
              </w:rPr>
            </w:pPr>
          </w:p>
          <w:p w14:paraId="6F20A279" w14:textId="1CDDB616" w:rsidR="005B3F58" w:rsidRPr="005B3F58" w:rsidRDefault="005B3F58" w:rsidP="005B3F5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CC"/>
            <w:vAlign w:val="center"/>
          </w:tcPr>
          <w:p w14:paraId="705A85E7" w14:textId="77777777" w:rsidR="005B3F58" w:rsidRPr="00CF4FC0" w:rsidRDefault="00CF4FC0" w:rsidP="00CF4FC0">
            <w:pPr>
              <w:jc w:val="center"/>
            </w:pPr>
            <w:r w:rsidRPr="45DAAD69">
              <w:rPr>
                <w:b/>
                <w:bCs/>
                <w:sz w:val="24"/>
                <w:szCs w:val="24"/>
                <w:u w:val="single"/>
              </w:rPr>
              <w:t>Tutor time</w:t>
            </w:r>
          </w:p>
          <w:p w14:paraId="7E58CB15" w14:textId="7332967D" w:rsidR="335D6B44" w:rsidRDefault="335D6B44" w:rsidP="45DAAD69">
            <w:pPr>
              <w:jc w:val="center"/>
            </w:pPr>
            <w:r w:rsidRPr="45DAAD69">
              <w:rPr>
                <w:b/>
                <w:bCs/>
                <w:sz w:val="24"/>
                <w:szCs w:val="24"/>
              </w:rPr>
              <w:t>Statutory content</w:t>
            </w:r>
          </w:p>
          <w:p w14:paraId="7A6B826E" w14:textId="08B082FE" w:rsidR="335D6B44" w:rsidRDefault="335D6B44" w:rsidP="45DAAD69">
            <w:pPr>
              <w:jc w:val="center"/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What impact can our online choices have?</w:t>
            </w:r>
          </w:p>
          <w:p w14:paraId="40406EE5" w14:textId="77777777" w:rsidR="00CF4FC0" w:rsidRDefault="00CF4FC0" w:rsidP="005B3F5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Greater depth</w:t>
            </w:r>
          </w:p>
          <w:p w14:paraId="02EB2C59" w14:textId="77777777" w:rsidR="00CF4FC0" w:rsidRPr="00CF4FC0" w:rsidRDefault="00CF4FC0" w:rsidP="007844B8">
            <w:pPr>
              <w:pStyle w:val="ListParagraph"/>
              <w:numPr>
                <w:ilvl w:val="0"/>
                <w:numId w:val="30"/>
              </w:numPr>
            </w:pPr>
            <w:r w:rsidRPr="002E4477">
              <w:rPr>
                <w:sz w:val="24"/>
                <w:szCs w:val="24"/>
              </w:rPr>
              <w:t>Making financial decisions that work for me</w:t>
            </w:r>
          </w:p>
          <w:p w14:paraId="33600090" w14:textId="77777777" w:rsidR="00CF4FC0" w:rsidRDefault="00CF4FC0" w:rsidP="00CF4FC0"/>
          <w:p w14:paraId="6AE58144" w14:textId="77777777" w:rsidR="00CF4FC0" w:rsidRDefault="00CF4FC0" w:rsidP="00CF4FC0"/>
          <w:p w14:paraId="7E4E4FED" w14:textId="77777777" w:rsidR="00CF4FC0" w:rsidRPr="0091387B" w:rsidRDefault="00CF4FC0" w:rsidP="00CF4FC0"/>
          <w:p w14:paraId="5205F6C4" w14:textId="3FDB87B1" w:rsidR="00CF4FC0" w:rsidRPr="005B3F58" w:rsidRDefault="00CF4FC0" w:rsidP="005B3F5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F3099" w14:paraId="6A89C2FE" w14:textId="77777777" w:rsidTr="45DAAD69">
        <w:trPr>
          <w:cantSplit/>
          <w:trHeight w:val="1336"/>
        </w:trPr>
        <w:tc>
          <w:tcPr>
            <w:tcW w:w="838" w:type="dxa"/>
            <w:vMerge w:val="restart"/>
            <w:textDirection w:val="btLr"/>
            <w:vAlign w:val="center"/>
          </w:tcPr>
          <w:p w14:paraId="724E9D9C" w14:textId="6528FF9C" w:rsidR="00CF3099" w:rsidRPr="001D404D" w:rsidRDefault="00CF3099" w:rsidP="00C67AC2">
            <w:pPr>
              <w:ind w:left="113" w:right="113"/>
              <w:jc w:val="center"/>
              <w:rPr>
                <w:b/>
                <w:sz w:val="32"/>
              </w:rPr>
            </w:pPr>
            <w:r w:rsidRPr="001D404D">
              <w:rPr>
                <w:b/>
                <w:sz w:val="32"/>
              </w:rPr>
              <w:t>Year 10</w:t>
            </w:r>
          </w:p>
        </w:tc>
        <w:tc>
          <w:tcPr>
            <w:tcW w:w="2985" w:type="dxa"/>
            <w:shd w:val="clear" w:color="auto" w:fill="CCC0D9" w:themeFill="accent4" w:themeFillTint="66"/>
            <w:vAlign w:val="center"/>
          </w:tcPr>
          <w:p w14:paraId="6C8F04E8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Understanding myself</w:t>
            </w:r>
          </w:p>
          <w:p w14:paraId="45BC2946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Wellbeing</w:t>
            </w:r>
          </w:p>
          <w:p w14:paraId="4D015B86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118" w:type="dxa"/>
            <w:shd w:val="clear" w:color="auto" w:fill="CCC0D9" w:themeFill="accent4" w:themeFillTint="66"/>
            <w:vAlign w:val="center"/>
          </w:tcPr>
          <w:p w14:paraId="7FAB9CDB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CF3099">
              <w:rPr>
                <w:b/>
                <w:bCs/>
                <w:sz w:val="24"/>
                <w:szCs w:val="24"/>
                <w:u w:val="single"/>
              </w:rPr>
              <w:t>Understanding myself</w:t>
            </w:r>
          </w:p>
          <w:p w14:paraId="75AD8806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CF3099">
              <w:rPr>
                <w:b/>
                <w:bCs/>
                <w:sz w:val="24"/>
                <w:szCs w:val="24"/>
                <w:u w:val="single"/>
              </w:rPr>
              <w:t>My body and me</w:t>
            </w:r>
          </w:p>
          <w:p w14:paraId="482110DA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3C63D40F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Understanding myself with others</w:t>
            </w:r>
          </w:p>
          <w:p w14:paraId="5CCB1B7D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Healthy lives</w:t>
            </w:r>
          </w:p>
          <w:p w14:paraId="3790479F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u w:val="single"/>
              </w:rPr>
            </w:pPr>
          </w:p>
        </w:tc>
        <w:tc>
          <w:tcPr>
            <w:tcW w:w="3544" w:type="dxa"/>
            <w:shd w:val="clear" w:color="auto" w:fill="FBD4B4" w:themeFill="accent6" w:themeFillTint="66"/>
            <w:vAlign w:val="center"/>
          </w:tcPr>
          <w:p w14:paraId="21DD1942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CF3099">
              <w:rPr>
                <w:b/>
                <w:bCs/>
                <w:sz w:val="24"/>
                <w:szCs w:val="24"/>
                <w:u w:val="single"/>
              </w:rPr>
              <w:t>Understanding myself with others</w:t>
            </w:r>
          </w:p>
          <w:p w14:paraId="3A1EAD21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CF3099">
              <w:rPr>
                <w:b/>
                <w:bCs/>
                <w:sz w:val="24"/>
                <w:szCs w:val="24"/>
                <w:u w:val="single"/>
              </w:rPr>
              <w:t>Healthy relationships</w:t>
            </w:r>
          </w:p>
          <w:p w14:paraId="35188317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shd w:val="clear" w:color="auto" w:fill="FFFF99"/>
            <w:vAlign w:val="center"/>
          </w:tcPr>
          <w:p w14:paraId="20CC0BB1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CF3099">
              <w:rPr>
                <w:b/>
                <w:bCs/>
                <w:sz w:val="24"/>
                <w:szCs w:val="24"/>
                <w:u w:val="single"/>
              </w:rPr>
              <w:t>Understanding myself within the world</w:t>
            </w:r>
          </w:p>
          <w:p w14:paraId="4EE957CC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CF3099">
              <w:rPr>
                <w:b/>
                <w:bCs/>
                <w:sz w:val="24"/>
                <w:szCs w:val="24"/>
                <w:u w:val="single"/>
              </w:rPr>
              <w:t>Identity and community</w:t>
            </w:r>
          </w:p>
          <w:p w14:paraId="0869EB84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18" w:type="dxa"/>
            <w:shd w:val="clear" w:color="auto" w:fill="FFFF99"/>
            <w:vAlign w:val="center"/>
          </w:tcPr>
          <w:p w14:paraId="0A858370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CF3099">
              <w:rPr>
                <w:b/>
                <w:bCs/>
                <w:sz w:val="24"/>
                <w:szCs w:val="24"/>
                <w:u w:val="single"/>
              </w:rPr>
              <w:t>Understanding myself within the world</w:t>
            </w:r>
          </w:p>
          <w:p w14:paraId="3F1004ED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CF3099">
              <w:rPr>
                <w:b/>
                <w:bCs/>
                <w:sz w:val="24"/>
                <w:szCs w:val="24"/>
                <w:u w:val="single"/>
              </w:rPr>
              <w:t>Digital lives</w:t>
            </w:r>
          </w:p>
          <w:p w14:paraId="627CD87B" w14:textId="77777777" w:rsidR="00CF3099" w:rsidRPr="00CF3099" w:rsidRDefault="00CF3099" w:rsidP="00CF309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CF3099" w14:paraId="580D1278" w14:textId="77777777" w:rsidTr="45DAAD69">
        <w:trPr>
          <w:cantSplit/>
          <w:trHeight w:val="4671"/>
        </w:trPr>
        <w:tc>
          <w:tcPr>
            <w:tcW w:w="838" w:type="dxa"/>
            <w:vMerge/>
            <w:textDirection w:val="btLr"/>
            <w:vAlign w:val="center"/>
          </w:tcPr>
          <w:p w14:paraId="54BDE7CE" w14:textId="069D8CA3" w:rsidR="00CF3099" w:rsidRPr="001D404D" w:rsidRDefault="00CF3099" w:rsidP="00D469AF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2985" w:type="dxa"/>
            <w:shd w:val="clear" w:color="auto" w:fill="E5DFEC" w:themeFill="accent4" w:themeFillTint="33"/>
            <w:vAlign w:val="center"/>
          </w:tcPr>
          <w:p w14:paraId="73BCD5CA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PSHE</w:t>
            </w:r>
          </w:p>
          <w:p w14:paraId="44BCEDF4" w14:textId="2818C595" w:rsidR="00CF3099" w:rsidRPr="00CF3099" w:rsidRDefault="00CF3099" w:rsidP="007844B8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</w:rPr>
            </w:pPr>
            <w:r w:rsidRPr="00CF3099">
              <w:rPr>
                <w:b/>
                <w:bCs/>
                <w:sz w:val="24"/>
              </w:rPr>
              <w:t>Healthy and unhealthy coping strategies</w:t>
            </w:r>
          </w:p>
          <w:p w14:paraId="0DC3AD39" w14:textId="77777777" w:rsidR="00CF3099" w:rsidRPr="00422CFE" w:rsidRDefault="00CF3099" w:rsidP="007844B8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</w:rPr>
            </w:pPr>
            <w:r w:rsidRPr="00422CFE">
              <w:rPr>
                <w:b/>
                <w:bCs/>
                <w:sz w:val="24"/>
              </w:rPr>
              <w:t>Techniques for improving mental health and low mood</w:t>
            </w:r>
          </w:p>
          <w:p w14:paraId="353447A6" w14:textId="77777777" w:rsidR="00CF3099" w:rsidRDefault="00CF3099" w:rsidP="007844B8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24"/>
              </w:rPr>
            </w:pPr>
            <w:r w:rsidRPr="00422CFE">
              <w:rPr>
                <w:b/>
                <w:bCs/>
                <w:sz w:val="24"/>
              </w:rPr>
              <w:t>How can we overcome barriers to a healthy lifestyle?</w:t>
            </w:r>
          </w:p>
          <w:p w14:paraId="719ACBA1" w14:textId="77777777" w:rsidR="00CF4FC0" w:rsidRDefault="00CF4FC0" w:rsidP="00CF4FC0">
            <w:pPr>
              <w:rPr>
                <w:b/>
                <w:bCs/>
                <w:sz w:val="24"/>
              </w:rPr>
            </w:pPr>
          </w:p>
          <w:p w14:paraId="4F18F3A9" w14:textId="77777777" w:rsidR="00CF4FC0" w:rsidRPr="00CF4FC0" w:rsidRDefault="00CF4FC0" w:rsidP="00CF4FC0">
            <w:pPr>
              <w:rPr>
                <w:b/>
                <w:bCs/>
                <w:sz w:val="24"/>
              </w:rPr>
            </w:pPr>
          </w:p>
          <w:p w14:paraId="4B920C0F" w14:textId="77777777" w:rsidR="00CF3099" w:rsidRPr="00CF3099" w:rsidRDefault="00CF3099" w:rsidP="00CF3099">
            <w:pPr>
              <w:rPr>
                <w:b/>
                <w:bCs/>
                <w:sz w:val="24"/>
              </w:rPr>
            </w:pPr>
          </w:p>
          <w:p w14:paraId="2D985778" w14:textId="4D852322" w:rsidR="00CF3099" w:rsidRPr="00ED7767" w:rsidRDefault="00CF3099" w:rsidP="00D469AF">
            <w:pPr>
              <w:rPr>
                <w:sz w:val="24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652FEF7A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PSHE</w:t>
            </w:r>
          </w:p>
          <w:p w14:paraId="367855F3" w14:textId="1D027D4B" w:rsidR="00CF3099" w:rsidRPr="00CF3099" w:rsidRDefault="00CF3099" w:rsidP="007844B8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 w:rsidRPr="00CF3099">
              <w:rPr>
                <w:b/>
                <w:bCs/>
                <w:sz w:val="24"/>
                <w:szCs w:val="24"/>
              </w:rPr>
              <w:t>Pregnancy and healthy foetal development</w:t>
            </w:r>
          </w:p>
          <w:p w14:paraId="1F4052C2" w14:textId="77777777" w:rsidR="00CF3099" w:rsidRPr="0091387B" w:rsidRDefault="00CF3099" w:rsidP="45DAAD69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  <w:highlight w:val="magenta"/>
              </w:rPr>
            </w:pPr>
            <w:r w:rsidRPr="45DAAD69">
              <w:rPr>
                <w:b/>
                <w:bCs/>
                <w:sz w:val="24"/>
                <w:szCs w:val="24"/>
                <w:highlight w:val="magenta"/>
              </w:rPr>
              <w:t>How can people make healthy choices around contraception?</w:t>
            </w:r>
          </w:p>
          <w:p w14:paraId="5F39731A" w14:textId="5A03DD30" w:rsidR="00CF3099" w:rsidRPr="001C6028" w:rsidRDefault="00CF3099" w:rsidP="007844B8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 xml:space="preserve">How can we </w:t>
            </w:r>
            <w:r w:rsidR="22C4461A" w:rsidRPr="45DAAD69">
              <w:rPr>
                <w:b/>
                <w:bCs/>
                <w:sz w:val="24"/>
                <w:szCs w:val="24"/>
              </w:rPr>
              <w:t>repair a friendship</w:t>
            </w:r>
            <w:r w:rsidRPr="45DAAD69">
              <w:rPr>
                <w:b/>
                <w:bCs/>
                <w:sz w:val="24"/>
                <w:szCs w:val="24"/>
              </w:rPr>
              <w:t>?</w:t>
            </w:r>
          </w:p>
          <w:p w14:paraId="6CB8A231" w14:textId="77777777" w:rsidR="00CF3099" w:rsidRDefault="00CF3099" w:rsidP="007844B8">
            <w:pPr>
              <w:pStyle w:val="ListParagraph"/>
              <w:numPr>
                <w:ilvl w:val="0"/>
                <w:numId w:val="11"/>
              </w:numPr>
              <w:rPr>
                <w:b/>
                <w:bCs/>
                <w:sz w:val="24"/>
                <w:szCs w:val="24"/>
              </w:rPr>
            </w:pPr>
            <w:r w:rsidRPr="001C6028">
              <w:rPr>
                <w:b/>
                <w:bCs/>
                <w:sz w:val="24"/>
                <w:szCs w:val="24"/>
              </w:rPr>
              <w:t>Why do some people have civil partnerships or marriages?</w:t>
            </w:r>
          </w:p>
          <w:p w14:paraId="7435C3C3" w14:textId="77777777" w:rsidR="00CF4FC0" w:rsidRDefault="00CF4FC0" w:rsidP="00CF4FC0">
            <w:pPr>
              <w:rPr>
                <w:b/>
                <w:bCs/>
                <w:sz w:val="24"/>
                <w:szCs w:val="24"/>
              </w:rPr>
            </w:pPr>
          </w:p>
          <w:p w14:paraId="18FC57AF" w14:textId="77777777" w:rsidR="00CF4FC0" w:rsidRPr="00CF4FC0" w:rsidRDefault="00CF4FC0" w:rsidP="00CF4FC0">
            <w:pPr>
              <w:rPr>
                <w:b/>
                <w:bCs/>
                <w:sz w:val="24"/>
                <w:szCs w:val="24"/>
              </w:rPr>
            </w:pPr>
          </w:p>
          <w:p w14:paraId="0786700F" w14:textId="6BD03792" w:rsidR="00CF3099" w:rsidRPr="005256CC" w:rsidRDefault="00CF3099" w:rsidP="00D469AF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154B413F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PSHE</w:t>
            </w:r>
          </w:p>
          <w:p w14:paraId="606892DD" w14:textId="18AAB61A" w:rsidR="00CF3099" w:rsidRPr="0091387B" w:rsidRDefault="00CF3099" w:rsidP="45DAAD69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How can someone communicate choices about sex and intimacy?</w:t>
            </w:r>
          </w:p>
          <w:p w14:paraId="3F6A66A5" w14:textId="77777777" w:rsidR="00CF3099" w:rsidRPr="003E1FA5" w:rsidRDefault="00CF3099" w:rsidP="007844B8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sz w:val="24"/>
              </w:rPr>
            </w:pPr>
            <w:r w:rsidRPr="003E1FA5">
              <w:rPr>
                <w:b/>
                <w:bCs/>
                <w:sz w:val="24"/>
              </w:rPr>
              <w:t>What are the effects of illegal drugs on the body and mind?</w:t>
            </w:r>
          </w:p>
          <w:p w14:paraId="1CC36ACB" w14:textId="77777777" w:rsidR="00CF3099" w:rsidRDefault="00CF3099" w:rsidP="007844B8">
            <w:pPr>
              <w:pStyle w:val="ListParagraph"/>
              <w:numPr>
                <w:ilvl w:val="0"/>
                <w:numId w:val="16"/>
              </w:numPr>
              <w:rPr>
                <w:b/>
                <w:bCs/>
                <w:sz w:val="24"/>
              </w:rPr>
            </w:pPr>
            <w:r w:rsidRPr="003E1FA5">
              <w:rPr>
                <w:b/>
                <w:bCs/>
                <w:sz w:val="24"/>
              </w:rPr>
              <w:t>How can we manage powerful influence?</w:t>
            </w:r>
          </w:p>
          <w:p w14:paraId="1698FFE9" w14:textId="77777777" w:rsidR="00CF4FC0" w:rsidRDefault="00CF4FC0" w:rsidP="00CF4FC0">
            <w:pPr>
              <w:rPr>
                <w:b/>
                <w:bCs/>
                <w:sz w:val="24"/>
              </w:rPr>
            </w:pPr>
          </w:p>
          <w:p w14:paraId="785CCFF6" w14:textId="77777777" w:rsidR="00CF4FC0" w:rsidRPr="00CF4FC0" w:rsidRDefault="00CF4FC0" w:rsidP="00CF4FC0">
            <w:pPr>
              <w:rPr>
                <w:b/>
                <w:bCs/>
                <w:sz w:val="24"/>
              </w:rPr>
            </w:pPr>
          </w:p>
          <w:p w14:paraId="2FF2EECC" w14:textId="77777777" w:rsidR="00CF3099" w:rsidRDefault="00CF3099" w:rsidP="00CF3099">
            <w:pPr>
              <w:rPr>
                <w:b/>
                <w:bCs/>
                <w:sz w:val="24"/>
              </w:rPr>
            </w:pPr>
          </w:p>
          <w:p w14:paraId="23FE97C0" w14:textId="77777777" w:rsidR="00CF3099" w:rsidRDefault="00CF3099" w:rsidP="00CF3099">
            <w:pPr>
              <w:rPr>
                <w:b/>
                <w:bCs/>
                <w:sz w:val="24"/>
              </w:rPr>
            </w:pPr>
          </w:p>
          <w:p w14:paraId="03F495CE" w14:textId="77777777" w:rsidR="00CF3099" w:rsidRPr="00CF3099" w:rsidRDefault="00CF3099" w:rsidP="00CF3099">
            <w:pPr>
              <w:rPr>
                <w:b/>
                <w:bCs/>
                <w:sz w:val="24"/>
              </w:rPr>
            </w:pPr>
          </w:p>
          <w:p w14:paraId="54AA8F6F" w14:textId="2E55CA97" w:rsidR="00CF3099" w:rsidRPr="003E1FA5" w:rsidRDefault="00CF3099" w:rsidP="00D469AF">
            <w:pPr>
              <w:rPr>
                <w:sz w:val="24"/>
              </w:rPr>
            </w:pP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14:paraId="1CD513D3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PSHE</w:t>
            </w:r>
          </w:p>
          <w:p w14:paraId="3110822A" w14:textId="54159EB5" w:rsidR="00CF3099" w:rsidRPr="00CF3099" w:rsidRDefault="00CF3099" w:rsidP="45DAAD69">
            <w:pPr>
              <w:pStyle w:val="ListParagraph"/>
              <w:numPr>
                <w:ilvl w:val="0"/>
                <w:numId w:val="20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 xml:space="preserve">How can someone </w:t>
            </w:r>
            <w:r w:rsidR="24ADE0A1" w:rsidRPr="45DAAD69">
              <w:rPr>
                <w:b/>
                <w:bCs/>
                <w:sz w:val="24"/>
                <w:szCs w:val="24"/>
              </w:rPr>
              <w:t>prevent controlling behaviour in relationships</w:t>
            </w:r>
            <w:r w:rsidRPr="45DAAD69">
              <w:rPr>
                <w:b/>
                <w:bCs/>
                <w:sz w:val="24"/>
                <w:szCs w:val="24"/>
              </w:rPr>
              <w:t>?</w:t>
            </w:r>
          </w:p>
          <w:p w14:paraId="26D3B4F5" w14:textId="186A48BC" w:rsidR="21F42458" w:rsidRDefault="21F42458" w:rsidP="45DAAD69">
            <w:pPr>
              <w:pStyle w:val="ListParagraph"/>
              <w:numPr>
                <w:ilvl w:val="0"/>
                <w:numId w:val="20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How do gender stereotypes influence sexual violence?</w:t>
            </w:r>
          </w:p>
          <w:p w14:paraId="0EC1070B" w14:textId="7C3931B0" w:rsidR="45DAAD69" w:rsidRDefault="45DAAD69" w:rsidP="45DAAD69">
            <w:pPr>
              <w:pStyle w:val="ListParagraph"/>
              <w:ind w:hanging="360"/>
              <w:rPr>
                <w:b/>
                <w:bCs/>
                <w:sz w:val="24"/>
                <w:szCs w:val="24"/>
              </w:rPr>
            </w:pPr>
          </w:p>
          <w:p w14:paraId="5AAB382E" w14:textId="77777777" w:rsidR="00CF4FC0" w:rsidRDefault="00CF4FC0" w:rsidP="00CF4FC0">
            <w:pPr>
              <w:rPr>
                <w:b/>
                <w:bCs/>
                <w:sz w:val="24"/>
                <w:szCs w:val="24"/>
              </w:rPr>
            </w:pPr>
          </w:p>
          <w:p w14:paraId="209EC8A7" w14:textId="77777777" w:rsidR="00CF4FC0" w:rsidRPr="00CF4FC0" w:rsidRDefault="00CF4FC0" w:rsidP="00CF4FC0">
            <w:pPr>
              <w:rPr>
                <w:b/>
                <w:bCs/>
                <w:sz w:val="24"/>
                <w:szCs w:val="24"/>
              </w:rPr>
            </w:pPr>
          </w:p>
          <w:p w14:paraId="6770573D" w14:textId="77777777" w:rsidR="00CF3099" w:rsidRDefault="00CF3099" w:rsidP="00CF3099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498552F4" w14:textId="77777777" w:rsidR="00CF3099" w:rsidRDefault="00CF3099" w:rsidP="00CF3099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28C3B050" w14:textId="77777777" w:rsidR="00CF3099" w:rsidRDefault="00CF3099" w:rsidP="00CF3099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69BFE96E" w14:textId="77777777" w:rsidR="00CF3099" w:rsidRPr="00CF3099" w:rsidRDefault="00CF3099" w:rsidP="00CF3099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2FEE246B" w14:textId="2E9E0AA1" w:rsidR="00CF3099" w:rsidRPr="00A86678" w:rsidRDefault="00CF3099" w:rsidP="00A86678">
            <w:pPr>
              <w:rPr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shd w:val="clear" w:color="auto" w:fill="FFFFCC"/>
            <w:vAlign w:val="center"/>
          </w:tcPr>
          <w:p w14:paraId="30C42BCA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PSHE</w:t>
            </w:r>
          </w:p>
          <w:p w14:paraId="452E4FED" w14:textId="2FA764CA" w:rsidR="00CF3099" w:rsidRPr="00CF3099" w:rsidRDefault="00CF3099" w:rsidP="007844B8">
            <w:pPr>
              <w:pStyle w:val="ListParagraph"/>
              <w:numPr>
                <w:ilvl w:val="0"/>
                <w:numId w:val="25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 xml:space="preserve">How </w:t>
            </w:r>
            <w:r w:rsidR="62F1A250" w:rsidRPr="45DAAD69">
              <w:rPr>
                <w:b/>
                <w:bCs/>
                <w:sz w:val="24"/>
                <w:szCs w:val="24"/>
              </w:rPr>
              <w:t xml:space="preserve">can romantic relationships be affected by </w:t>
            </w:r>
            <w:r w:rsidR="199D69D3" w:rsidRPr="45DAAD69">
              <w:rPr>
                <w:b/>
                <w:bCs/>
                <w:sz w:val="24"/>
                <w:szCs w:val="24"/>
              </w:rPr>
              <w:t>technology</w:t>
            </w:r>
            <w:r w:rsidRPr="45DAAD69">
              <w:rPr>
                <w:b/>
                <w:bCs/>
                <w:sz w:val="24"/>
                <w:szCs w:val="24"/>
              </w:rPr>
              <w:t>?</w:t>
            </w:r>
          </w:p>
          <w:p w14:paraId="1EF99200" w14:textId="751BBB62" w:rsidR="5777F16D" w:rsidRDefault="5777F16D" w:rsidP="45DAAD69">
            <w:pPr>
              <w:pStyle w:val="ListParagraph"/>
              <w:numPr>
                <w:ilvl w:val="0"/>
                <w:numId w:val="25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What would our world be like if there was more tolerance?</w:t>
            </w:r>
          </w:p>
          <w:p w14:paraId="4D8D8CDF" w14:textId="725EB7CF" w:rsidR="5777F16D" w:rsidRDefault="5777F16D" w:rsidP="45DAAD69">
            <w:pPr>
              <w:pStyle w:val="ListParagraph"/>
              <w:numPr>
                <w:ilvl w:val="0"/>
                <w:numId w:val="25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What is it like to live in Britain?</w:t>
            </w:r>
          </w:p>
          <w:p w14:paraId="2062361A" w14:textId="3D327ECF" w:rsidR="5777F16D" w:rsidRDefault="5777F16D" w:rsidP="45DAAD69">
            <w:pPr>
              <w:pStyle w:val="ListParagraph"/>
              <w:numPr>
                <w:ilvl w:val="0"/>
                <w:numId w:val="25"/>
              </w:numPr>
            </w:pPr>
            <w:r w:rsidRPr="45DAAD69">
              <w:rPr>
                <w:b/>
                <w:bCs/>
                <w:sz w:val="24"/>
                <w:szCs w:val="24"/>
              </w:rPr>
              <w:t>What is the social model of disability?</w:t>
            </w:r>
          </w:p>
          <w:p w14:paraId="23A4B0DE" w14:textId="2A12709C" w:rsidR="45DAAD69" w:rsidRDefault="45DAAD69" w:rsidP="45DAAD69">
            <w:pPr>
              <w:pStyle w:val="ListParagraph"/>
              <w:rPr>
                <w:b/>
                <w:bCs/>
                <w:sz w:val="24"/>
                <w:szCs w:val="24"/>
              </w:rPr>
            </w:pPr>
          </w:p>
          <w:p w14:paraId="7AA92617" w14:textId="77777777" w:rsidR="00CF4FC0" w:rsidRPr="00CF3099" w:rsidRDefault="00CF4FC0" w:rsidP="00CF4FC0">
            <w:pPr>
              <w:pStyle w:val="ListParagraph"/>
              <w:rPr>
                <w:sz w:val="24"/>
                <w:szCs w:val="24"/>
              </w:rPr>
            </w:pPr>
          </w:p>
          <w:p w14:paraId="31F2A851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07881BEF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37D4FCE6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186A6AF2" w14:textId="77777777" w:rsidR="00CF3099" w:rsidRPr="00CF3099" w:rsidRDefault="00CF3099" w:rsidP="00CF3099">
            <w:pPr>
              <w:rPr>
                <w:sz w:val="24"/>
                <w:szCs w:val="24"/>
              </w:rPr>
            </w:pPr>
          </w:p>
          <w:p w14:paraId="06450F6B" w14:textId="4D9F7F5D" w:rsidR="00CF3099" w:rsidRPr="002E4477" w:rsidRDefault="00CF3099" w:rsidP="002E4477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CC"/>
            <w:vAlign w:val="center"/>
          </w:tcPr>
          <w:p w14:paraId="7CE5BBB7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PSHE</w:t>
            </w:r>
          </w:p>
          <w:p w14:paraId="44BFFCE9" w14:textId="50DAB374" w:rsidR="00CF3099" w:rsidRPr="00CF3099" w:rsidRDefault="00CF3099" w:rsidP="007844B8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How easy do people find it to express their religion or beliefs?</w:t>
            </w:r>
          </w:p>
          <w:p w14:paraId="65BFCE3E" w14:textId="77777777" w:rsidR="00CF3099" w:rsidRPr="002E4477" w:rsidRDefault="00CF3099" w:rsidP="007844B8">
            <w:pPr>
              <w:pStyle w:val="ListParagraph"/>
              <w:numPr>
                <w:ilvl w:val="0"/>
                <w:numId w:val="29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Why can extremism spread online?</w:t>
            </w:r>
          </w:p>
          <w:p w14:paraId="3D80C1D1" w14:textId="1565A553" w:rsidR="00CF3099" w:rsidRDefault="00CF3099" w:rsidP="007844B8">
            <w:pPr>
              <w:pStyle w:val="ListParagraph"/>
              <w:numPr>
                <w:ilvl w:val="0"/>
                <w:numId w:val="29"/>
              </w:num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>How important is money for happiness?</w:t>
            </w:r>
          </w:p>
          <w:p w14:paraId="4A841645" w14:textId="6FE93971" w:rsidR="00CF3099" w:rsidRPr="00D206B6" w:rsidRDefault="00CF3099" w:rsidP="002E4477"/>
        </w:tc>
      </w:tr>
      <w:tr w:rsidR="00CF3099" w14:paraId="43796F31" w14:textId="77777777" w:rsidTr="45DAAD69">
        <w:trPr>
          <w:cantSplit/>
          <w:trHeight w:val="2494"/>
        </w:trPr>
        <w:tc>
          <w:tcPr>
            <w:tcW w:w="838" w:type="dxa"/>
            <w:vMerge/>
            <w:textDirection w:val="btLr"/>
            <w:vAlign w:val="center"/>
          </w:tcPr>
          <w:p w14:paraId="4FD41790" w14:textId="77777777" w:rsidR="00CF3099" w:rsidRPr="001D404D" w:rsidRDefault="00CF3099" w:rsidP="00D469AF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2985" w:type="dxa"/>
            <w:shd w:val="clear" w:color="auto" w:fill="E5DFEC" w:themeFill="accent4" w:themeFillTint="33"/>
            <w:vAlign w:val="center"/>
          </w:tcPr>
          <w:p w14:paraId="680E15C3" w14:textId="5C8BFAB9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Tutor time</w:t>
            </w:r>
          </w:p>
          <w:p w14:paraId="7F65DAA3" w14:textId="77777777" w:rsidR="00CF3099" w:rsidRPr="00422CFE" w:rsidRDefault="00CF3099" w:rsidP="00CF3099">
            <w:pPr>
              <w:rPr>
                <w:b/>
                <w:bCs/>
                <w:i/>
                <w:iCs/>
                <w:sz w:val="24"/>
              </w:rPr>
            </w:pPr>
            <w:r w:rsidRPr="00422CFE">
              <w:rPr>
                <w:b/>
                <w:bCs/>
                <w:i/>
                <w:iCs/>
                <w:sz w:val="24"/>
              </w:rPr>
              <w:t>Statutory content</w:t>
            </w:r>
          </w:p>
          <w:p w14:paraId="0181A8A3" w14:textId="77777777" w:rsidR="00CF3099" w:rsidRPr="00422CFE" w:rsidRDefault="00CF3099" w:rsidP="00CF3099">
            <w:pPr>
              <w:rPr>
                <w:b/>
                <w:bCs/>
                <w:sz w:val="24"/>
              </w:rPr>
            </w:pPr>
            <w:r w:rsidRPr="00422CFE">
              <w:rPr>
                <w:b/>
                <w:bCs/>
                <w:sz w:val="24"/>
              </w:rPr>
              <w:t>How can someone stop smoking or vaping?</w:t>
            </w:r>
          </w:p>
          <w:p w14:paraId="662F2DC9" w14:textId="77777777" w:rsidR="00CF3099" w:rsidRPr="00422CFE" w:rsidRDefault="00CF3099" w:rsidP="00CF3099">
            <w:pPr>
              <w:rPr>
                <w:b/>
                <w:bCs/>
                <w:i/>
                <w:iCs/>
                <w:sz w:val="24"/>
              </w:rPr>
            </w:pPr>
            <w:r w:rsidRPr="00422CFE">
              <w:rPr>
                <w:b/>
                <w:bCs/>
                <w:i/>
                <w:iCs/>
                <w:sz w:val="24"/>
              </w:rPr>
              <w:t>Greater depth</w:t>
            </w:r>
          </w:p>
          <w:p w14:paraId="3AFC572E" w14:textId="77777777" w:rsidR="00CF3099" w:rsidRDefault="00CF3099" w:rsidP="00CF3099">
            <w:pPr>
              <w:rPr>
                <w:sz w:val="24"/>
              </w:rPr>
            </w:pPr>
            <w:r>
              <w:rPr>
                <w:sz w:val="24"/>
              </w:rPr>
              <w:t>How can we improve our self-esteem? (2)</w:t>
            </w:r>
          </w:p>
          <w:p w14:paraId="3953F151" w14:textId="77777777" w:rsidR="00CF3099" w:rsidRDefault="00CF3099" w:rsidP="00CF3099">
            <w:pPr>
              <w:rPr>
                <w:sz w:val="24"/>
              </w:rPr>
            </w:pPr>
            <w:r>
              <w:rPr>
                <w:sz w:val="24"/>
              </w:rPr>
              <w:t>How can people stay safe around alcohol? (2)</w:t>
            </w:r>
          </w:p>
          <w:p w14:paraId="71E3479D" w14:textId="77777777" w:rsidR="00CF3099" w:rsidRDefault="00CF3099" w:rsidP="00CF3099">
            <w:pPr>
              <w:rPr>
                <w:sz w:val="24"/>
              </w:rPr>
            </w:pPr>
          </w:p>
          <w:p w14:paraId="1370BDD7" w14:textId="77777777" w:rsidR="00CF3099" w:rsidRDefault="00CF3099" w:rsidP="00CF3099">
            <w:pPr>
              <w:rPr>
                <w:sz w:val="24"/>
              </w:rPr>
            </w:pPr>
          </w:p>
          <w:p w14:paraId="29FBEBEE" w14:textId="77777777" w:rsidR="00CF3099" w:rsidRDefault="00CF3099" w:rsidP="00CF3099">
            <w:pPr>
              <w:rPr>
                <w:sz w:val="24"/>
              </w:rPr>
            </w:pPr>
          </w:p>
          <w:p w14:paraId="72DAE959" w14:textId="77777777" w:rsidR="00CF3099" w:rsidRDefault="00CF3099" w:rsidP="00CF3099">
            <w:pPr>
              <w:rPr>
                <w:sz w:val="24"/>
              </w:rPr>
            </w:pPr>
          </w:p>
          <w:p w14:paraId="7C124E7B" w14:textId="77777777" w:rsidR="00CF3099" w:rsidRDefault="00CF3099" w:rsidP="00CF3099">
            <w:pPr>
              <w:rPr>
                <w:sz w:val="24"/>
              </w:rPr>
            </w:pPr>
          </w:p>
          <w:p w14:paraId="1698DA8A" w14:textId="7DA958DF" w:rsidR="00CF3099" w:rsidRPr="00CF3099" w:rsidRDefault="00CF3099" w:rsidP="00CF3099">
            <w:pPr>
              <w:rPr>
                <w:b/>
                <w:bCs/>
                <w:sz w:val="24"/>
              </w:rPr>
            </w:pPr>
          </w:p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6559BE37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Tutor time</w:t>
            </w:r>
          </w:p>
          <w:p w14:paraId="3CB1BBF1" w14:textId="77777777" w:rsidR="00CF3099" w:rsidRPr="005256CC" w:rsidRDefault="00CF3099" w:rsidP="00CF3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5256CC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0983E2A6" w14:textId="77777777" w:rsidR="00CF3099" w:rsidRDefault="00CF3099" w:rsidP="00CF3099">
            <w:pPr>
              <w:rPr>
                <w:sz w:val="24"/>
                <w:szCs w:val="24"/>
              </w:rPr>
            </w:pPr>
            <w:r w:rsidRPr="005256CC">
              <w:rPr>
                <w:sz w:val="24"/>
                <w:szCs w:val="24"/>
              </w:rPr>
              <w:t>How does media affect body image and the way we relate?</w:t>
            </w:r>
            <w:r>
              <w:rPr>
                <w:sz w:val="24"/>
                <w:szCs w:val="24"/>
              </w:rPr>
              <w:t xml:space="preserve"> (2)</w:t>
            </w:r>
          </w:p>
          <w:p w14:paraId="239AA278" w14:textId="77777777" w:rsidR="00CF3099" w:rsidRDefault="00CF3099" w:rsidP="00CF30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manage conflict healthily? (2)</w:t>
            </w:r>
          </w:p>
          <w:p w14:paraId="2D93A994" w14:textId="77777777" w:rsidR="00CF3099" w:rsidRDefault="00CF3099" w:rsidP="00CF30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can we help our friends to have healthy boundaries? (2)</w:t>
            </w:r>
          </w:p>
          <w:p w14:paraId="0B632197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76146A7A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776354D7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6BDD36CA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309B6F58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010490D7" w14:textId="7E5796DA" w:rsidR="00CF3099" w:rsidRPr="00CF3099" w:rsidRDefault="00CF3099" w:rsidP="00CF309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560B438E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Tutor time</w:t>
            </w:r>
          </w:p>
          <w:p w14:paraId="00A41821" w14:textId="77777777" w:rsidR="00CF3099" w:rsidRPr="003E1FA5" w:rsidRDefault="00CF3099" w:rsidP="00CF3099">
            <w:pPr>
              <w:rPr>
                <w:b/>
                <w:bCs/>
                <w:i/>
                <w:iCs/>
                <w:sz w:val="24"/>
              </w:rPr>
            </w:pPr>
            <w:r w:rsidRPr="003E1FA5">
              <w:rPr>
                <w:b/>
                <w:bCs/>
                <w:i/>
                <w:iCs/>
                <w:sz w:val="24"/>
              </w:rPr>
              <w:t>Statutory content</w:t>
            </w:r>
          </w:p>
          <w:p w14:paraId="323E64F5" w14:textId="3802AFCE" w:rsidR="00CF3099" w:rsidRPr="003E1FA5" w:rsidRDefault="00CF3099" w:rsidP="00CF3099">
            <w:r w:rsidRPr="45DAAD69">
              <w:rPr>
                <w:b/>
                <w:bCs/>
                <w:sz w:val="24"/>
                <w:szCs w:val="24"/>
              </w:rPr>
              <w:t>What life saving skills do I need</w:t>
            </w:r>
            <w:r w:rsidR="1046895D" w:rsidRPr="45DAAD69">
              <w:rPr>
                <w:b/>
                <w:bCs/>
                <w:sz w:val="24"/>
                <w:szCs w:val="24"/>
              </w:rPr>
              <w:t xml:space="preserve"> 1</w:t>
            </w:r>
            <w:r w:rsidRPr="45DAAD69">
              <w:rPr>
                <w:b/>
                <w:bCs/>
                <w:sz w:val="24"/>
                <w:szCs w:val="24"/>
              </w:rPr>
              <w:t>?</w:t>
            </w:r>
          </w:p>
          <w:p w14:paraId="6E3F6AAA" w14:textId="419A632F" w:rsidR="117D22EA" w:rsidRDefault="117D22EA" w:rsidP="45DAAD69">
            <w:p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What life saving skills do I need 2?</w:t>
            </w:r>
          </w:p>
          <w:p w14:paraId="761732DF" w14:textId="77777777" w:rsidR="00CF3099" w:rsidRDefault="00CF3099" w:rsidP="00CF3099">
            <w:pPr>
              <w:rPr>
                <w:b/>
                <w:bCs/>
                <w:i/>
                <w:iCs/>
                <w:sz w:val="24"/>
              </w:rPr>
            </w:pPr>
            <w:r w:rsidRPr="003E1FA5">
              <w:rPr>
                <w:b/>
                <w:bCs/>
                <w:i/>
                <w:iCs/>
                <w:sz w:val="24"/>
              </w:rPr>
              <w:t>Greater depth</w:t>
            </w:r>
          </w:p>
          <w:p w14:paraId="73079759" w14:textId="77777777" w:rsidR="00CF3099" w:rsidRPr="00C021C3" w:rsidRDefault="00CF3099" w:rsidP="00CF3099">
            <w:pPr>
              <w:rPr>
                <w:sz w:val="24"/>
              </w:rPr>
            </w:pPr>
            <w:r w:rsidRPr="45DAAD69">
              <w:rPr>
                <w:sz w:val="24"/>
                <w:szCs w:val="24"/>
                <w:highlight w:val="magenta"/>
              </w:rPr>
              <w:t>How can someone understand sexual pleasure and desire?</w:t>
            </w:r>
            <w:r w:rsidRPr="45DAAD69">
              <w:rPr>
                <w:b/>
                <w:bCs/>
                <w:i/>
                <w:iCs/>
                <w:sz w:val="24"/>
                <w:szCs w:val="24"/>
                <w:highlight w:val="magenta"/>
              </w:rPr>
              <w:t xml:space="preserve"> </w:t>
            </w:r>
            <w:r w:rsidRPr="45DAAD69">
              <w:rPr>
                <w:sz w:val="24"/>
                <w:szCs w:val="24"/>
                <w:highlight w:val="magenta"/>
              </w:rPr>
              <w:t>(2)</w:t>
            </w:r>
          </w:p>
          <w:p w14:paraId="67602044" w14:textId="77777777" w:rsidR="00CF3099" w:rsidRPr="00C021C3" w:rsidRDefault="3BE96C5D" w:rsidP="00CF3099">
            <w:r w:rsidRPr="45DAAD69">
              <w:rPr>
                <w:sz w:val="24"/>
                <w:szCs w:val="24"/>
              </w:rPr>
              <w:t>How can we respond to sexual behaviour online? (2)</w:t>
            </w:r>
          </w:p>
          <w:p w14:paraId="7C5875F6" w14:textId="7810BEE4" w:rsidR="45DAAD69" w:rsidRDefault="45DAAD69" w:rsidP="45DAAD69">
            <w:pPr>
              <w:rPr>
                <w:sz w:val="24"/>
                <w:szCs w:val="24"/>
              </w:rPr>
            </w:pPr>
          </w:p>
          <w:p w14:paraId="27353E21" w14:textId="61986645" w:rsidR="00CF3099" w:rsidRPr="00CF3099" w:rsidRDefault="00CF3099" w:rsidP="3BE96C5D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14:paraId="092B8E75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Tutor time</w:t>
            </w:r>
          </w:p>
          <w:p w14:paraId="2B1CB68A" w14:textId="77777777" w:rsidR="00CF3099" w:rsidRPr="00CF3099" w:rsidRDefault="00CF3099" w:rsidP="00CF3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CF3099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079390FF" w14:textId="77777777" w:rsidR="00CF3099" w:rsidRPr="00CF3099" w:rsidRDefault="00CF3099" w:rsidP="00CF3099">
            <w:pPr>
              <w:rPr>
                <w:sz w:val="24"/>
                <w:szCs w:val="24"/>
              </w:rPr>
            </w:pPr>
            <w:r w:rsidRPr="00CF3099">
              <w:rPr>
                <w:sz w:val="24"/>
                <w:szCs w:val="24"/>
              </w:rPr>
              <w:t>What are the effects of sexual harassment on men and women?</w:t>
            </w:r>
          </w:p>
          <w:p w14:paraId="400F2F50" w14:textId="77777777" w:rsidR="00CF3099" w:rsidRPr="00CF3099" w:rsidRDefault="00CF3099" w:rsidP="00CF3099">
            <w:r w:rsidRPr="45DAAD69">
              <w:rPr>
                <w:sz w:val="24"/>
                <w:szCs w:val="24"/>
              </w:rPr>
              <w:t>How do we measure our worth?</w:t>
            </w:r>
          </w:p>
          <w:p w14:paraId="490A29E8" w14:textId="77777777" w:rsidR="219A4D36" w:rsidRDefault="219A4D36">
            <w:r w:rsidRPr="45DAAD69">
              <w:rPr>
                <w:sz w:val="24"/>
                <w:szCs w:val="24"/>
              </w:rPr>
              <w:t>What are our responsibilities around sex and intimacy? (2)</w:t>
            </w:r>
          </w:p>
          <w:p w14:paraId="60FB7D6E" w14:textId="6851E11B" w:rsidR="219A4D36" w:rsidRDefault="219A4D36">
            <w:r w:rsidRPr="45DAAD69">
              <w:rPr>
                <w:sz w:val="24"/>
                <w:szCs w:val="24"/>
              </w:rPr>
              <w:t>What expectations exist around sex and intimacy?</w:t>
            </w:r>
          </w:p>
          <w:p w14:paraId="331CD12C" w14:textId="77777777" w:rsidR="00CF3099" w:rsidRDefault="00CF3099" w:rsidP="00CF3099">
            <w:pPr>
              <w:rPr>
                <w:sz w:val="24"/>
                <w:szCs w:val="24"/>
                <w:u w:val="single"/>
              </w:rPr>
            </w:pPr>
          </w:p>
          <w:p w14:paraId="2960084D" w14:textId="77777777" w:rsidR="00CF3099" w:rsidRDefault="00CF3099" w:rsidP="00CF3099">
            <w:pPr>
              <w:rPr>
                <w:sz w:val="24"/>
                <w:szCs w:val="24"/>
                <w:u w:val="single"/>
              </w:rPr>
            </w:pPr>
          </w:p>
          <w:p w14:paraId="6B954168" w14:textId="77777777" w:rsidR="00CF3099" w:rsidRDefault="00CF3099" w:rsidP="00CF3099">
            <w:pPr>
              <w:rPr>
                <w:sz w:val="24"/>
                <w:szCs w:val="24"/>
                <w:u w:val="single"/>
              </w:rPr>
            </w:pPr>
          </w:p>
          <w:p w14:paraId="56C3AEA0" w14:textId="77777777" w:rsidR="00CF3099" w:rsidRDefault="00CF3099" w:rsidP="00CF3099">
            <w:pPr>
              <w:rPr>
                <w:sz w:val="24"/>
                <w:szCs w:val="24"/>
                <w:u w:val="single"/>
              </w:rPr>
            </w:pPr>
          </w:p>
          <w:p w14:paraId="5AC9DA33" w14:textId="77777777" w:rsidR="00CF3099" w:rsidRDefault="00CF3099" w:rsidP="00CF3099">
            <w:pPr>
              <w:rPr>
                <w:sz w:val="24"/>
                <w:szCs w:val="24"/>
                <w:u w:val="single"/>
              </w:rPr>
            </w:pPr>
          </w:p>
          <w:p w14:paraId="721067E9" w14:textId="77777777" w:rsidR="00CF3099" w:rsidRDefault="00CF3099" w:rsidP="00CF3099">
            <w:pPr>
              <w:rPr>
                <w:sz w:val="24"/>
                <w:szCs w:val="24"/>
                <w:u w:val="single"/>
              </w:rPr>
            </w:pPr>
          </w:p>
          <w:p w14:paraId="1AF2A661" w14:textId="77777777" w:rsidR="00CF3099" w:rsidRDefault="00CF3099" w:rsidP="00CF3099">
            <w:pPr>
              <w:rPr>
                <w:sz w:val="24"/>
                <w:szCs w:val="24"/>
                <w:u w:val="single"/>
              </w:rPr>
            </w:pPr>
          </w:p>
          <w:p w14:paraId="28014965" w14:textId="77777777" w:rsidR="00CF3099" w:rsidRDefault="00CF3099" w:rsidP="00CF3099">
            <w:pPr>
              <w:rPr>
                <w:sz w:val="24"/>
                <w:szCs w:val="24"/>
                <w:u w:val="single"/>
              </w:rPr>
            </w:pPr>
          </w:p>
          <w:p w14:paraId="69540CDC" w14:textId="77777777" w:rsidR="00CF3099" w:rsidRDefault="00CF3099" w:rsidP="00CF3099">
            <w:pPr>
              <w:rPr>
                <w:sz w:val="24"/>
                <w:szCs w:val="24"/>
                <w:u w:val="single"/>
              </w:rPr>
            </w:pPr>
          </w:p>
          <w:p w14:paraId="409D5068" w14:textId="432E3757" w:rsidR="00CF3099" w:rsidRPr="00CF3099" w:rsidRDefault="00CF3099" w:rsidP="00CF3099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shd w:val="clear" w:color="auto" w:fill="FFFFCC"/>
            <w:vAlign w:val="center"/>
          </w:tcPr>
          <w:p w14:paraId="587E400B" w14:textId="77777777" w:rsidR="00CF3099" w:rsidRPr="00CF3099" w:rsidRDefault="00CF3099" w:rsidP="00CF3099">
            <w:pPr>
              <w:jc w:val="center"/>
            </w:pPr>
            <w:r w:rsidRPr="45DAAD69">
              <w:rPr>
                <w:b/>
                <w:bCs/>
                <w:sz w:val="24"/>
                <w:szCs w:val="24"/>
                <w:u w:val="single"/>
              </w:rPr>
              <w:lastRenderedPageBreak/>
              <w:t>Tutor time</w:t>
            </w:r>
          </w:p>
          <w:p w14:paraId="5082DB5E" w14:textId="4FC7B71A" w:rsidR="7DC64048" w:rsidRDefault="7DC64048" w:rsidP="45DAAD69">
            <w:pPr>
              <w:jc w:val="center"/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Statutory content</w:t>
            </w:r>
          </w:p>
          <w:p w14:paraId="5F950457" w14:textId="75855EAA" w:rsidR="13602CC3" w:rsidRDefault="13602CC3" w:rsidP="45DAAD69">
            <w:pPr>
              <w:jc w:val="center"/>
            </w:pPr>
            <w:r w:rsidRPr="45DAAD69">
              <w:rPr>
                <w:b/>
                <w:bCs/>
                <w:sz w:val="24"/>
                <w:szCs w:val="24"/>
              </w:rPr>
              <w:t>How do gender norms influence the way we behave?</w:t>
            </w:r>
          </w:p>
          <w:p w14:paraId="57ADABDD" w14:textId="77777777" w:rsidR="00CF3099" w:rsidRPr="002E4477" w:rsidRDefault="00CF3099" w:rsidP="00CF3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45DAAD69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17D5CBF3" w14:textId="2258D118" w:rsidR="008EF886" w:rsidRDefault="008EF886" w:rsidP="45DAAD69">
            <w:p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>Why is talking about discrimination complex?</w:t>
            </w:r>
          </w:p>
          <w:p w14:paraId="0B18B00C" w14:textId="06CF4B63" w:rsidR="45DAAD69" w:rsidRDefault="45DAAD69" w:rsidP="45DAAD69">
            <w:pPr>
              <w:rPr>
                <w:sz w:val="24"/>
                <w:szCs w:val="24"/>
                <w:highlight w:val="cyan"/>
              </w:rPr>
            </w:pPr>
          </w:p>
          <w:p w14:paraId="56F145CD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52B6662E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12BE691B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0EB1F483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3CAFCBAA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090E4E60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55FB3665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5EAF8680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6E2271A5" w14:textId="707CC050" w:rsidR="00CF3099" w:rsidRPr="00CF3099" w:rsidRDefault="00CF3099" w:rsidP="00CF309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CC"/>
            <w:vAlign w:val="center"/>
          </w:tcPr>
          <w:p w14:paraId="0EC7BCDC" w14:textId="77777777" w:rsidR="00CF3099" w:rsidRPr="00CF3099" w:rsidRDefault="00CF3099" w:rsidP="00CF3099">
            <w:pPr>
              <w:jc w:val="center"/>
              <w:rPr>
                <w:b/>
                <w:bCs/>
                <w:sz w:val="24"/>
                <w:u w:val="single"/>
              </w:rPr>
            </w:pPr>
            <w:r w:rsidRPr="00CF3099">
              <w:rPr>
                <w:b/>
                <w:bCs/>
                <w:sz w:val="24"/>
                <w:u w:val="single"/>
              </w:rPr>
              <w:t>Tutor time</w:t>
            </w:r>
          </w:p>
          <w:p w14:paraId="5415444E" w14:textId="77777777" w:rsidR="00CF3099" w:rsidRPr="002E4477" w:rsidRDefault="00CF3099" w:rsidP="00CF309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2E4477">
              <w:rPr>
                <w:b/>
                <w:bCs/>
                <w:i/>
                <w:iCs/>
                <w:sz w:val="24"/>
                <w:szCs w:val="24"/>
              </w:rPr>
              <w:t>Greater depth</w:t>
            </w:r>
          </w:p>
          <w:p w14:paraId="4EEA4538" w14:textId="77777777" w:rsidR="00CF3099" w:rsidRPr="002E4477" w:rsidRDefault="00CF3099" w:rsidP="00CF3099">
            <w:p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>How can we create a positive reputation online?</w:t>
            </w:r>
          </w:p>
          <w:p w14:paraId="1A17EEAC" w14:textId="77777777" w:rsidR="00CF3099" w:rsidRDefault="00CF3099" w:rsidP="00CF3099">
            <w:p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>Saving money and budgeting wisely</w:t>
            </w:r>
          </w:p>
          <w:p w14:paraId="43E42910" w14:textId="77777777" w:rsidR="00CF4FC0" w:rsidRPr="00CF3099" w:rsidRDefault="00CF4FC0" w:rsidP="45DAAD69">
            <w:pPr>
              <w:rPr>
                <w:sz w:val="24"/>
                <w:szCs w:val="24"/>
              </w:rPr>
            </w:pPr>
            <w:r w:rsidRPr="45DAAD69">
              <w:rPr>
                <w:sz w:val="24"/>
                <w:szCs w:val="24"/>
              </w:rPr>
              <w:t>How might AI affect our lives?</w:t>
            </w:r>
          </w:p>
          <w:p w14:paraId="632CAC8B" w14:textId="77777777" w:rsidR="00CF4FC0" w:rsidRDefault="00CF4FC0" w:rsidP="00CF3099">
            <w:pPr>
              <w:rPr>
                <w:sz w:val="24"/>
                <w:szCs w:val="24"/>
              </w:rPr>
            </w:pPr>
          </w:p>
          <w:p w14:paraId="6AC65DD3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44BAD441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5E955B70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4C5DC06C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329AF510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20643A8A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22DF834A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1D6E5268" w14:textId="77777777" w:rsidR="00CF3099" w:rsidRDefault="00CF3099" w:rsidP="00CF3099">
            <w:pPr>
              <w:rPr>
                <w:sz w:val="24"/>
                <w:szCs w:val="24"/>
              </w:rPr>
            </w:pPr>
          </w:p>
          <w:p w14:paraId="3A6EB097" w14:textId="0C6E49DE" w:rsidR="00CF3099" w:rsidRPr="00CF3099" w:rsidRDefault="00CF3099" w:rsidP="00CF309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F3099" w14:paraId="42FE3B1D" w14:textId="77777777" w:rsidTr="45DAAD69">
        <w:trPr>
          <w:cantSplit/>
          <w:trHeight w:val="970"/>
        </w:trPr>
        <w:tc>
          <w:tcPr>
            <w:tcW w:w="838" w:type="dxa"/>
            <w:textDirection w:val="btLr"/>
            <w:vAlign w:val="center"/>
          </w:tcPr>
          <w:p w14:paraId="2904D597" w14:textId="77777777" w:rsidR="00CF3099" w:rsidRPr="001D404D" w:rsidRDefault="00CF3099" w:rsidP="00D469AF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2985" w:type="dxa"/>
            <w:shd w:val="clear" w:color="auto" w:fill="CCC0D9" w:themeFill="accent4" w:themeFillTint="66"/>
            <w:vAlign w:val="center"/>
          </w:tcPr>
          <w:p w14:paraId="37299174" w14:textId="6240EAB6" w:rsidR="45DAAD69" w:rsidRDefault="45DAAD69" w:rsidP="45DAAD6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5592038B" w14:textId="77777777" w:rsidR="004378B9" w:rsidRPr="004378B9" w:rsidRDefault="004378B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Understanding myself</w:t>
            </w:r>
          </w:p>
          <w:p w14:paraId="5D9ECDE0" w14:textId="77777777" w:rsidR="004378B9" w:rsidRPr="004378B9" w:rsidRDefault="004378B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Wellbeing</w:t>
            </w:r>
          </w:p>
          <w:p w14:paraId="3982CB70" w14:textId="77777777" w:rsidR="00CF3099" w:rsidRPr="004378B9" w:rsidRDefault="00CF309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18" w:type="dxa"/>
            <w:shd w:val="clear" w:color="auto" w:fill="CCC0D9" w:themeFill="accent4" w:themeFillTint="66"/>
            <w:vAlign w:val="center"/>
          </w:tcPr>
          <w:p w14:paraId="5A4FFD65" w14:textId="77777777" w:rsidR="004378B9" w:rsidRPr="004378B9" w:rsidRDefault="004378B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Understanding myself</w:t>
            </w:r>
          </w:p>
          <w:p w14:paraId="49B8EBF9" w14:textId="77777777" w:rsidR="004378B9" w:rsidRPr="004378B9" w:rsidRDefault="004378B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My body and me</w:t>
            </w:r>
          </w:p>
          <w:p w14:paraId="69C34966" w14:textId="77777777" w:rsidR="00CF3099" w:rsidRPr="004378B9" w:rsidRDefault="00CF309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64D6E8B1" w14:textId="77777777" w:rsidR="004378B9" w:rsidRPr="004378B9" w:rsidRDefault="004378B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Understanding myself with others</w:t>
            </w:r>
          </w:p>
          <w:p w14:paraId="23A9C477" w14:textId="77777777" w:rsidR="004378B9" w:rsidRPr="004378B9" w:rsidRDefault="004378B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Healthy lives</w:t>
            </w:r>
          </w:p>
          <w:p w14:paraId="03E3B35D" w14:textId="77777777" w:rsidR="00CF3099" w:rsidRPr="004378B9" w:rsidRDefault="00CF309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544" w:type="dxa"/>
            <w:shd w:val="clear" w:color="auto" w:fill="FBD4B4" w:themeFill="accent6" w:themeFillTint="66"/>
            <w:vAlign w:val="center"/>
          </w:tcPr>
          <w:p w14:paraId="383410F3" w14:textId="77777777" w:rsidR="004378B9" w:rsidRPr="004378B9" w:rsidRDefault="004378B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Understanding myself with others</w:t>
            </w:r>
          </w:p>
          <w:p w14:paraId="407B1192" w14:textId="77777777" w:rsidR="004378B9" w:rsidRPr="004378B9" w:rsidRDefault="004378B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Healthy relationships</w:t>
            </w:r>
          </w:p>
          <w:p w14:paraId="51649A13" w14:textId="77777777" w:rsidR="00CF3099" w:rsidRPr="004378B9" w:rsidRDefault="00CF3099" w:rsidP="004378B9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vAlign w:val="center"/>
          </w:tcPr>
          <w:p w14:paraId="1B77B9F3" w14:textId="77777777" w:rsidR="00CF3099" w:rsidRPr="004A1CF6" w:rsidRDefault="00CF3099" w:rsidP="00D469AF"/>
        </w:tc>
        <w:tc>
          <w:tcPr>
            <w:tcW w:w="3118" w:type="dxa"/>
            <w:vAlign w:val="center"/>
          </w:tcPr>
          <w:p w14:paraId="5B255A18" w14:textId="77777777" w:rsidR="00CF3099" w:rsidRPr="004A1CF6" w:rsidRDefault="00CF3099" w:rsidP="00D469AF">
            <w:pPr>
              <w:rPr>
                <w:sz w:val="24"/>
                <w:szCs w:val="24"/>
              </w:rPr>
            </w:pPr>
          </w:p>
        </w:tc>
      </w:tr>
      <w:tr w:rsidR="00E83014" w14:paraId="14E9F66B" w14:textId="77777777" w:rsidTr="45DAAD69">
        <w:trPr>
          <w:cantSplit/>
          <w:trHeight w:val="2494"/>
        </w:trPr>
        <w:tc>
          <w:tcPr>
            <w:tcW w:w="838" w:type="dxa"/>
            <w:textDirection w:val="btLr"/>
            <w:vAlign w:val="center"/>
          </w:tcPr>
          <w:p w14:paraId="0F9E7248" w14:textId="77777777" w:rsidR="00E83014" w:rsidRPr="001D404D" w:rsidRDefault="00E83014" w:rsidP="00D469AF">
            <w:pPr>
              <w:ind w:left="113" w:right="113"/>
              <w:jc w:val="center"/>
              <w:rPr>
                <w:b/>
                <w:sz w:val="32"/>
              </w:rPr>
            </w:pPr>
            <w:r w:rsidRPr="001D404D">
              <w:rPr>
                <w:b/>
                <w:sz w:val="32"/>
              </w:rPr>
              <w:t>Year 11</w:t>
            </w:r>
          </w:p>
        </w:tc>
        <w:tc>
          <w:tcPr>
            <w:tcW w:w="2985" w:type="dxa"/>
            <w:shd w:val="clear" w:color="auto" w:fill="E5DFEC" w:themeFill="accent4" w:themeFillTint="33"/>
            <w:vAlign w:val="center"/>
          </w:tcPr>
          <w:p w14:paraId="73D0E151" w14:textId="77777777" w:rsidR="004378B9" w:rsidRPr="004378B9" w:rsidRDefault="004378B9" w:rsidP="004378B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PSHE</w:t>
            </w:r>
          </w:p>
          <w:p w14:paraId="69234BD3" w14:textId="75B63BD0" w:rsidR="00E83014" w:rsidRPr="004378B9" w:rsidRDefault="00E83014" w:rsidP="007844B8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378B9">
              <w:rPr>
                <w:b/>
                <w:bCs/>
                <w:sz w:val="24"/>
                <w:szCs w:val="24"/>
              </w:rPr>
              <w:t>Balancing everyday pressures and opportunities</w:t>
            </w:r>
          </w:p>
          <w:p w14:paraId="262E959B" w14:textId="77777777" w:rsidR="00E83014" w:rsidRPr="00422CFE" w:rsidRDefault="00E83014" w:rsidP="007844B8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22CFE">
              <w:rPr>
                <w:b/>
                <w:bCs/>
                <w:sz w:val="24"/>
                <w:szCs w:val="24"/>
              </w:rPr>
              <w:t>How can we build resilience and overcome challenges?</w:t>
            </w:r>
          </w:p>
          <w:p w14:paraId="786DFB7F" w14:textId="77777777" w:rsidR="00E83014" w:rsidRPr="00422CFE" w:rsidRDefault="00E83014" w:rsidP="007844B8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24"/>
                <w:szCs w:val="24"/>
              </w:rPr>
            </w:pPr>
            <w:r w:rsidRPr="00422CFE">
              <w:rPr>
                <w:b/>
                <w:bCs/>
                <w:sz w:val="24"/>
                <w:szCs w:val="24"/>
              </w:rPr>
              <w:t>How does addiction impact mental health?</w:t>
            </w:r>
          </w:p>
          <w:p w14:paraId="2B942124" w14:textId="1ADCBA25" w:rsidR="00E83014" w:rsidRPr="00D206B6" w:rsidRDefault="00E83014" w:rsidP="00D469AF"/>
        </w:tc>
        <w:tc>
          <w:tcPr>
            <w:tcW w:w="3118" w:type="dxa"/>
            <w:shd w:val="clear" w:color="auto" w:fill="E5DFEC" w:themeFill="accent4" w:themeFillTint="33"/>
            <w:vAlign w:val="center"/>
          </w:tcPr>
          <w:p w14:paraId="3E0287FA" w14:textId="77777777" w:rsidR="004378B9" w:rsidRPr="004378B9" w:rsidRDefault="004378B9" w:rsidP="004378B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PSHE</w:t>
            </w:r>
          </w:p>
          <w:p w14:paraId="0DC20111" w14:textId="03FA0C8A" w:rsidR="00E83014" w:rsidRPr="004378B9" w:rsidRDefault="00E83014" w:rsidP="007844B8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sz w:val="24"/>
                <w:szCs w:val="24"/>
              </w:rPr>
            </w:pPr>
            <w:r w:rsidRPr="004378B9">
              <w:rPr>
                <w:b/>
                <w:bCs/>
                <w:sz w:val="24"/>
                <w:szCs w:val="24"/>
              </w:rPr>
              <w:t>What does it mean to become a parent?</w:t>
            </w:r>
          </w:p>
          <w:p w14:paraId="54B3F209" w14:textId="77777777" w:rsidR="00E83014" w:rsidRPr="005256CC" w:rsidRDefault="00E83014" w:rsidP="007844B8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sz w:val="24"/>
                <w:szCs w:val="24"/>
              </w:rPr>
            </w:pPr>
            <w:r w:rsidRPr="005256CC">
              <w:rPr>
                <w:b/>
                <w:bCs/>
                <w:sz w:val="24"/>
                <w:szCs w:val="24"/>
              </w:rPr>
              <w:t>Fertility, infertility and miscarriage</w:t>
            </w:r>
          </w:p>
          <w:p w14:paraId="13469D02" w14:textId="77777777" w:rsidR="00E83014" w:rsidRPr="005256CC" w:rsidRDefault="00E83014" w:rsidP="007844B8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sz w:val="24"/>
                <w:szCs w:val="24"/>
              </w:rPr>
            </w:pPr>
            <w:r w:rsidRPr="005256CC">
              <w:rPr>
                <w:b/>
                <w:bCs/>
                <w:sz w:val="24"/>
                <w:szCs w:val="24"/>
              </w:rPr>
              <w:t>The choice to continue or end a pregnancy</w:t>
            </w:r>
          </w:p>
          <w:p w14:paraId="7C49BA41" w14:textId="77777777" w:rsidR="00E83014" w:rsidRPr="004378B9" w:rsidRDefault="00E83014" w:rsidP="007844B8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5256CC">
              <w:rPr>
                <w:b/>
                <w:bCs/>
                <w:sz w:val="24"/>
                <w:szCs w:val="24"/>
              </w:rPr>
              <w:t>How can we access the healthcare we need?</w:t>
            </w:r>
          </w:p>
          <w:p w14:paraId="2406FF99" w14:textId="6310B33B" w:rsidR="004378B9" w:rsidRPr="004378B9" w:rsidRDefault="004378B9" w:rsidP="004378B9">
            <w:pPr>
              <w:rPr>
                <w:b/>
                <w:bCs/>
              </w:rPr>
            </w:pPr>
          </w:p>
        </w:tc>
        <w:tc>
          <w:tcPr>
            <w:tcW w:w="3402" w:type="dxa"/>
            <w:shd w:val="clear" w:color="auto" w:fill="FDE9D9" w:themeFill="accent6" w:themeFillTint="33"/>
            <w:vAlign w:val="center"/>
          </w:tcPr>
          <w:p w14:paraId="798DCC37" w14:textId="77777777" w:rsidR="004378B9" w:rsidRPr="004378B9" w:rsidRDefault="004378B9" w:rsidP="004378B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PSHE</w:t>
            </w:r>
          </w:p>
          <w:p w14:paraId="00B9BB0D" w14:textId="249E018E" w:rsidR="00E83014" w:rsidRPr="0091387B" w:rsidRDefault="00E83014" w:rsidP="007844B8">
            <w:pPr>
              <w:pStyle w:val="ListParagraph"/>
              <w:numPr>
                <w:ilvl w:val="0"/>
                <w:numId w:val="17"/>
              </w:numPr>
              <w:rPr>
                <w:b/>
                <w:bCs/>
                <w:sz w:val="24"/>
                <w:szCs w:val="24"/>
                <w:highlight w:val="magenta"/>
              </w:rPr>
            </w:pPr>
            <w:r w:rsidRPr="0091387B">
              <w:rPr>
                <w:b/>
                <w:bCs/>
                <w:sz w:val="24"/>
                <w:szCs w:val="24"/>
                <w:highlight w:val="magenta"/>
              </w:rPr>
              <w:t>What expectations exist about sex and intimacy?</w:t>
            </w:r>
          </w:p>
          <w:p w14:paraId="1F21E026" w14:textId="71A0C9D9" w:rsidR="00E83014" w:rsidRPr="002E4477" w:rsidRDefault="00E83014" w:rsidP="007844B8">
            <w:pPr>
              <w:pStyle w:val="ListParagraph"/>
              <w:numPr>
                <w:ilvl w:val="0"/>
                <w:numId w:val="17"/>
              </w:numPr>
              <w:rPr>
                <w:b/>
                <w:bCs/>
                <w:sz w:val="24"/>
                <w:szCs w:val="24"/>
              </w:rPr>
            </w:pPr>
            <w:r w:rsidRPr="002E4477">
              <w:rPr>
                <w:b/>
                <w:bCs/>
                <w:sz w:val="24"/>
                <w:szCs w:val="24"/>
              </w:rPr>
              <w:t>How can we avoid exploitation and radicalisation?</w:t>
            </w:r>
          </w:p>
          <w:p w14:paraId="62F1FC53" w14:textId="77777777" w:rsidR="00E83014" w:rsidRPr="004378B9" w:rsidRDefault="00E83014" w:rsidP="007844B8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2E4477">
              <w:rPr>
                <w:b/>
                <w:bCs/>
                <w:sz w:val="24"/>
                <w:szCs w:val="24"/>
              </w:rPr>
              <w:t>How can I feel confident and safe when meeting new people?</w:t>
            </w:r>
          </w:p>
          <w:p w14:paraId="4532918B" w14:textId="77777777" w:rsidR="004378B9" w:rsidRDefault="004378B9" w:rsidP="004378B9">
            <w:pPr>
              <w:rPr>
                <w:sz w:val="24"/>
                <w:szCs w:val="24"/>
              </w:rPr>
            </w:pPr>
          </w:p>
          <w:p w14:paraId="46EE11DF" w14:textId="4FE3F560" w:rsidR="004378B9" w:rsidRPr="004378B9" w:rsidRDefault="004378B9" w:rsidP="004378B9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DE9D9" w:themeFill="accent6" w:themeFillTint="33"/>
            <w:vAlign w:val="center"/>
          </w:tcPr>
          <w:p w14:paraId="3AC15482" w14:textId="77777777" w:rsidR="004378B9" w:rsidRPr="004378B9" w:rsidRDefault="004378B9" w:rsidP="004378B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4378B9">
              <w:rPr>
                <w:b/>
                <w:bCs/>
                <w:sz w:val="24"/>
                <w:szCs w:val="24"/>
                <w:u w:val="single"/>
              </w:rPr>
              <w:t>PSHE</w:t>
            </w:r>
          </w:p>
          <w:p w14:paraId="5A3AB24B" w14:textId="224383B5" w:rsidR="00E83014" w:rsidRPr="004378B9" w:rsidRDefault="00E83014" w:rsidP="45DAAD69">
            <w:pPr>
              <w:pStyle w:val="ListParagraph"/>
              <w:numPr>
                <w:ilvl w:val="0"/>
                <w:numId w:val="21"/>
              </w:numPr>
              <w:rPr>
                <w:b/>
                <w:bCs/>
                <w:sz w:val="24"/>
                <w:szCs w:val="24"/>
              </w:rPr>
            </w:pPr>
            <w:r w:rsidRPr="45DAAD69">
              <w:rPr>
                <w:b/>
                <w:bCs/>
                <w:sz w:val="24"/>
                <w:szCs w:val="24"/>
              </w:rPr>
              <w:t>How can we</w:t>
            </w:r>
            <w:r w:rsidR="35E58862" w:rsidRPr="45DAAD69">
              <w:rPr>
                <w:b/>
                <w:bCs/>
                <w:sz w:val="24"/>
                <w:szCs w:val="24"/>
              </w:rPr>
              <w:t xml:space="preserve"> have a positive impact on romantic partner</w:t>
            </w:r>
            <w:r w:rsidRPr="45DAAD69">
              <w:rPr>
                <w:b/>
                <w:bCs/>
                <w:sz w:val="24"/>
                <w:szCs w:val="24"/>
              </w:rPr>
              <w:t>?</w:t>
            </w:r>
          </w:p>
          <w:p w14:paraId="5F96D98E" w14:textId="77777777" w:rsidR="00E83014" w:rsidRPr="004378B9" w:rsidRDefault="00E83014" w:rsidP="007844B8">
            <w:pPr>
              <w:pStyle w:val="ListParagraph"/>
              <w:numPr>
                <w:ilvl w:val="0"/>
                <w:numId w:val="21"/>
              </w:numPr>
            </w:pPr>
            <w:r w:rsidRPr="002E4477">
              <w:rPr>
                <w:b/>
                <w:bCs/>
                <w:sz w:val="24"/>
                <w:szCs w:val="24"/>
              </w:rPr>
              <w:t>What can be the impact of combining alcohol and drugs with intimacy?</w:t>
            </w:r>
          </w:p>
          <w:p w14:paraId="20F9C85B" w14:textId="77777777" w:rsidR="004378B9" w:rsidRDefault="004378B9" w:rsidP="004378B9"/>
          <w:p w14:paraId="6202F684" w14:textId="77777777" w:rsidR="004378B9" w:rsidRDefault="004378B9" w:rsidP="004378B9"/>
          <w:p w14:paraId="43A41A38" w14:textId="363B45B8" w:rsidR="004378B9" w:rsidRPr="00DC0B9E" w:rsidRDefault="004378B9" w:rsidP="004378B9"/>
        </w:tc>
        <w:tc>
          <w:tcPr>
            <w:tcW w:w="3969" w:type="dxa"/>
            <w:vAlign w:val="center"/>
          </w:tcPr>
          <w:p w14:paraId="595EF66C" w14:textId="061EC12B" w:rsidR="00E83014" w:rsidRPr="004A1CF6" w:rsidRDefault="00E83014" w:rsidP="00D469AF"/>
        </w:tc>
        <w:tc>
          <w:tcPr>
            <w:tcW w:w="3118" w:type="dxa"/>
            <w:vAlign w:val="center"/>
          </w:tcPr>
          <w:p w14:paraId="63F27130" w14:textId="60FDDD46" w:rsidR="00E83014" w:rsidRPr="004A1CF6" w:rsidRDefault="00E83014" w:rsidP="00D469AF">
            <w:pPr>
              <w:rPr>
                <w:sz w:val="24"/>
                <w:szCs w:val="24"/>
              </w:rPr>
            </w:pPr>
          </w:p>
        </w:tc>
      </w:tr>
    </w:tbl>
    <w:p w14:paraId="784D910A" w14:textId="0523D714" w:rsidR="00F96693" w:rsidRDefault="00F96693" w:rsidP="1FE831D7">
      <w:pPr>
        <w:tabs>
          <w:tab w:val="left" w:pos="4630"/>
        </w:tabs>
        <w:spacing w:after="0" w:line="240" w:lineRule="auto"/>
      </w:pPr>
    </w:p>
    <w:p w14:paraId="4CD25621" w14:textId="6C544889" w:rsidR="000B0D9B" w:rsidRPr="00240A20" w:rsidRDefault="000B0D9B" w:rsidP="00504EB2">
      <w:pPr>
        <w:tabs>
          <w:tab w:val="left" w:pos="4630"/>
        </w:tabs>
        <w:spacing w:after="0" w:line="240" w:lineRule="auto"/>
      </w:pPr>
    </w:p>
    <w:p w14:paraId="4CA33679" w14:textId="7CAC81DE" w:rsidR="000B0D9B" w:rsidRPr="00240A20" w:rsidRDefault="000B0D9B" w:rsidP="1FE831D7">
      <w:pPr>
        <w:tabs>
          <w:tab w:val="left" w:pos="4630"/>
        </w:tabs>
        <w:spacing w:after="0" w:line="240" w:lineRule="auto"/>
      </w:pPr>
    </w:p>
    <w:p w14:paraId="3DCB848C" w14:textId="7EACC923" w:rsidR="008400CA" w:rsidRDefault="008400CA" w:rsidP="1FE831D7">
      <w:pPr>
        <w:tabs>
          <w:tab w:val="left" w:pos="4630"/>
        </w:tabs>
        <w:spacing w:after="0" w:line="240" w:lineRule="auto"/>
        <w:jc w:val="center"/>
        <w:rPr>
          <w:b/>
          <w:bCs/>
          <w:sz w:val="36"/>
          <w:szCs w:val="36"/>
        </w:rPr>
      </w:pPr>
    </w:p>
    <w:p w14:paraId="4424F10A" w14:textId="724732EA" w:rsidR="2DB57BD4" w:rsidRDefault="2DB57BD4" w:rsidP="6DD3A932">
      <w:pPr>
        <w:tabs>
          <w:tab w:val="left" w:pos="4630"/>
        </w:tabs>
        <w:spacing w:after="0" w:line="240" w:lineRule="auto"/>
      </w:pPr>
    </w:p>
    <w:sectPr w:rsidR="2DB57BD4" w:rsidSect="00670B13">
      <w:headerReference w:type="default" r:id="rId11"/>
      <w:footerReference w:type="default" r:id="rId12"/>
      <w:pgSz w:w="23811" w:h="16838" w:orient="landscape" w:code="8"/>
      <w:pgMar w:top="567" w:right="720" w:bottom="567" w:left="720" w:header="57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A624D" w14:textId="77777777" w:rsidR="00914598" w:rsidRDefault="00914598" w:rsidP="002C659A">
      <w:pPr>
        <w:spacing w:after="0" w:line="240" w:lineRule="auto"/>
      </w:pPr>
      <w:r>
        <w:separator/>
      </w:r>
    </w:p>
  </w:endnote>
  <w:endnote w:type="continuationSeparator" w:id="0">
    <w:p w14:paraId="0D85775E" w14:textId="77777777" w:rsidR="00914598" w:rsidRDefault="00914598" w:rsidP="002C6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D5A5" w14:textId="77777777" w:rsidR="002C659A" w:rsidRDefault="002C659A" w:rsidP="002C659A">
    <w:pPr>
      <w:pStyle w:val="Footer"/>
      <w:tabs>
        <w:tab w:val="clear" w:pos="9026"/>
        <w:tab w:val="right" w:pos="1049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36C0D" w14:textId="77777777" w:rsidR="00914598" w:rsidRDefault="00914598" w:rsidP="002C659A">
      <w:pPr>
        <w:spacing w:after="0" w:line="240" w:lineRule="auto"/>
      </w:pPr>
      <w:r>
        <w:separator/>
      </w:r>
    </w:p>
  </w:footnote>
  <w:footnote w:type="continuationSeparator" w:id="0">
    <w:p w14:paraId="3F438F39" w14:textId="77777777" w:rsidR="00914598" w:rsidRDefault="00914598" w:rsidP="002C6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BBE3" w14:textId="77777777" w:rsidR="00F85B46" w:rsidRDefault="00F85B46" w:rsidP="00F85B46">
    <w:pPr>
      <w:pStyle w:val="Header"/>
      <w:tabs>
        <w:tab w:val="clear" w:pos="9026"/>
        <w:tab w:val="right" w:pos="10490"/>
      </w:tabs>
      <w:ind w:left="3407" w:firstLine="4513"/>
    </w:pPr>
  </w:p>
  <w:p w14:paraId="41C8F396" w14:textId="77777777" w:rsidR="00F85B46" w:rsidRDefault="00F85B46" w:rsidP="00D613D2">
    <w:pPr>
      <w:pStyle w:val="Header"/>
      <w:tabs>
        <w:tab w:val="clear" w:pos="9026"/>
        <w:tab w:val="right" w:pos="10490"/>
      </w:tabs>
      <w:ind w:left="3407" w:firstLine="4513"/>
    </w:pPr>
  </w:p>
  <w:p w14:paraId="72A3D3EC" w14:textId="77777777" w:rsidR="00504EB2" w:rsidRDefault="00504EB2" w:rsidP="00D613D2">
    <w:pPr>
      <w:pStyle w:val="Header"/>
      <w:tabs>
        <w:tab w:val="clear" w:pos="9026"/>
        <w:tab w:val="right" w:pos="10490"/>
      </w:tabs>
      <w:ind w:left="3407" w:firstLine="4513"/>
    </w:pPr>
  </w:p>
  <w:p w14:paraId="0B5E8B60" w14:textId="3F20DCD4" w:rsidR="002C659A" w:rsidRPr="00F85B46" w:rsidRDefault="00504EB2" w:rsidP="1FE831D7">
    <w:pPr>
      <w:pStyle w:val="Header"/>
      <w:tabs>
        <w:tab w:val="clear" w:pos="9026"/>
        <w:tab w:val="right" w:pos="10490"/>
      </w:tabs>
      <w:jc w:val="center"/>
      <w:rPr>
        <w:b/>
        <w:bCs/>
        <w:sz w:val="50"/>
        <w:szCs w:val="50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D9B7F3E" wp14:editId="7A7575B1">
          <wp:simplePos x="0" y="0"/>
          <wp:positionH relativeFrom="margin">
            <wp:align>left</wp:align>
          </wp:positionH>
          <wp:positionV relativeFrom="margin">
            <wp:posOffset>-546100</wp:posOffset>
          </wp:positionV>
          <wp:extent cx="1720850" cy="728345"/>
          <wp:effectExtent l="0" t="0" r="0" b="0"/>
          <wp:wrapNone/>
          <wp:docPr id="829139116" name="Picture 1" descr="A black background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139116" name="Picture 1" descr="A black background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0850" cy="72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FE831D7" w:rsidRPr="1FE831D7">
      <w:rPr>
        <w:b/>
        <w:bCs/>
        <w:sz w:val="50"/>
        <w:szCs w:val="50"/>
      </w:rPr>
      <w:t>Long Term Plan – PSHE (202</w:t>
    </w:r>
    <w:r w:rsidR="00D76F1F">
      <w:rPr>
        <w:b/>
        <w:bCs/>
        <w:sz w:val="50"/>
        <w:szCs w:val="50"/>
      </w:rPr>
      <w:t>6</w:t>
    </w:r>
    <w:r w:rsidR="1FE831D7" w:rsidRPr="1FE831D7">
      <w:rPr>
        <w:b/>
        <w:bCs/>
        <w:sz w:val="50"/>
        <w:szCs w:val="50"/>
      </w:rPr>
      <w:t>-2</w:t>
    </w:r>
    <w:r w:rsidR="00D76F1F">
      <w:rPr>
        <w:b/>
        <w:bCs/>
        <w:sz w:val="50"/>
        <w:szCs w:val="50"/>
      </w:rPr>
      <w:t>7</w:t>
    </w:r>
    <w:r w:rsidR="1FE831D7" w:rsidRPr="1FE831D7">
      <w:rPr>
        <w:b/>
        <w:bCs/>
        <w:sz w:val="50"/>
        <w:szCs w:val="5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7474"/>
    <w:multiLevelType w:val="hybridMultilevel"/>
    <w:tmpl w:val="00DAE35E"/>
    <w:lvl w:ilvl="0" w:tplc="48CE9A8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B0E7B"/>
    <w:multiLevelType w:val="hybridMultilevel"/>
    <w:tmpl w:val="F8B2860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A0BB1"/>
    <w:multiLevelType w:val="hybridMultilevel"/>
    <w:tmpl w:val="34E23A94"/>
    <w:lvl w:ilvl="0" w:tplc="B5B4633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9A00E2"/>
    <w:multiLevelType w:val="hybridMultilevel"/>
    <w:tmpl w:val="F98AED52"/>
    <w:lvl w:ilvl="0" w:tplc="ECF6377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73AF"/>
    <w:multiLevelType w:val="hybridMultilevel"/>
    <w:tmpl w:val="0CF463B8"/>
    <w:lvl w:ilvl="0" w:tplc="21A4FB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C3C61"/>
    <w:multiLevelType w:val="hybridMultilevel"/>
    <w:tmpl w:val="80E8DB4C"/>
    <w:lvl w:ilvl="0" w:tplc="9D4E5A4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81503"/>
    <w:multiLevelType w:val="hybridMultilevel"/>
    <w:tmpl w:val="FDC86886"/>
    <w:lvl w:ilvl="0" w:tplc="7D907F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595C4E"/>
    <w:multiLevelType w:val="hybridMultilevel"/>
    <w:tmpl w:val="40A8D316"/>
    <w:lvl w:ilvl="0" w:tplc="85EA00D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E1186"/>
    <w:multiLevelType w:val="hybridMultilevel"/>
    <w:tmpl w:val="DEB41F58"/>
    <w:lvl w:ilvl="0" w:tplc="F88CBB6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42B2F"/>
    <w:multiLevelType w:val="hybridMultilevel"/>
    <w:tmpl w:val="B7FEFB70"/>
    <w:lvl w:ilvl="0" w:tplc="A984B80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7256C5"/>
    <w:multiLevelType w:val="hybridMultilevel"/>
    <w:tmpl w:val="3EF83242"/>
    <w:lvl w:ilvl="0" w:tplc="7B54D8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F69E4"/>
    <w:multiLevelType w:val="hybridMultilevel"/>
    <w:tmpl w:val="3D6A6A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643B9"/>
    <w:multiLevelType w:val="hybridMultilevel"/>
    <w:tmpl w:val="F8B28606"/>
    <w:lvl w:ilvl="0" w:tplc="14EAA3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E3F15"/>
    <w:multiLevelType w:val="hybridMultilevel"/>
    <w:tmpl w:val="8DFEF14C"/>
    <w:lvl w:ilvl="0" w:tplc="7E6205F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409B2"/>
    <w:multiLevelType w:val="hybridMultilevel"/>
    <w:tmpl w:val="42426D46"/>
    <w:lvl w:ilvl="0" w:tplc="78E8FFC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A65AE"/>
    <w:multiLevelType w:val="hybridMultilevel"/>
    <w:tmpl w:val="F3547A8C"/>
    <w:lvl w:ilvl="0" w:tplc="F3268CF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306C0"/>
    <w:multiLevelType w:val="hybridMultilevel"/>
    <w:tmpl w:val="32A8D568"/>
    <w:lvl w:ilvl="0" w:tplc="8F9E0CE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2D79B6"/>
    <w:multiLevelType w:val="hybridMultilevel"/>
    <w:tmpl w:val="9D4632D6"/>
    <w:lvl w:ilvl="0" w:tplc="B93EEFE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E7668"/>
    <w:multiLevelType w:val="hybridMultilevel"/>
    <w:tmpl w:val="78B89B10"/>
    <w:lvl w:ilvl="0" w:tplc="5810DEF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51389D"/>
    <w:multiLevelType w:val="hybridMultilevel"/>
    <w:tmpl w:val="9D7ADA80"/>
    <w:lvl w:ilvl="0" w:tplc="FDEE240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2411B1"/>
    <w:multiLevelType w:val="hybridMultilevel"/>
    <w:tmpl w:val="20526182"/>
    <w:lvl w:ilvl="0" w:tplc="304AD95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735649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885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C62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E0EB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EC8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A5C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A2A3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C043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987BD0"/>
    <w:multiLevelType w:val="hybridMultilevel"/>
    <w:tmpl w:val="A7EC75DE"/>
    <w:lvl w:ilvl="0" w:tplc="6A18880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F5729"/>
    <w:multiLevelType w:val="hybridMultilevel"/>
    <w:tmpl w:val="398AD266"/>
    <w:lvl w:ilvl="0" w:tplc="24BA722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BB5D93"/>
    <w:multiLevelType w:val="hybridMultilevel"/>
    <w:tmpl w:val="DF7C48F8"/>
    <w:lvl w:ilvl="0" w:tplc="B2B67F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881B47"/>
    <w:multiLevelType w:val="hybridMultilevel"/>
    <w:tmpl w:val="F842AA64"/>
    <w:lvl w:ilvl="0" w:tplc="48D237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CE5F32"/>
    <w:multiLevelType w:val="hybridMultilevel"/>
    <w:tmpl w:val="C43255D0"/>
    <w:lvl w:ilvl="0" w:tplc="74C05F8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C431EC"/>
    <w:multiLevelType w:val="hybridMultilevel"/>
    <w:tmpl w:val="570AAD74"/>
    <w:lvl w:ilvl="0" w:tplc="A6127E8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583B40"/>
    <w:multiLevelType w:val="hybridMultilevel"/>
    <w:tmpl w:val="AF46AA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8639E"/>
    <w:multiLevelType w:val="hybridMultilevel"/>
    <w:tmpl w:val="9842B010"/>
    <w:lvl w:ilvl="0" w:tplc="0C4E85A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420E75"/>
    <w:multiLevelType w:val="hybridMultilevel"/>
    <w:tmpl w:val="4F32A42E"/>
    <w:lvl w:ilvl="0" w:tplc="0D5287A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"/>
  </w:num>
  <w:num w:numId="3">
    <w:abstractNumId w:val="11"/>
  </w:num>
  <w:num w:numId="4">
    <w:abstractNumId w:val="26"/>
  </w:num>
  <w:num w:numId="5">
    <w:abstractNumId w:val="10"/>
  </w:num>
  <w:num w:numId="6">
    <w:abstractNumId w:val="21"/>
  </w:num>
  <w:num w:numId="7">
    <w:abstractNumId w:val="15"/>
  </w:num>
  <w:num w:numId="8">
    <w:abstractNumId w:val="27"/>
  </w:num>
  <w:num w:numId="9">
    <w:abstractNumId w:val="13"/>
  </w:num>
  <w:num w:numId="10">
    <w:abstractNumId w:val="18"/>
  </w:num>
  <w:num w:numId="11">
    <w:abstractNumId w:val="3"/>
  </w:num>
  <w:num w:numId="12">
    <w:abstractNumId w:val="5"/>
  </w:num>
  <w:num w:numId="13">
    <w:abstractNumId w:val="16"/>
  </w:num>
  <w:num w:numId="14">
    <w:abstractNumId w:val="7"/>
  </w:num>
  <w:num w:numId="15">
    <w:abstractNumId w:val="8"/>
  </w:num>
  <w:num w:numId="16">
    <w:abstractNumId w:val="17"/>
  </w:num>
  <w:num w:numId="17">
    <w:abstractNumId w:val="6"/>
  </w:num>
  <w:num w:numId="18">
    <w:abstractNumId w:val="25"/>
  </w:num>
  <w:num w:numId="19">
    <w:abstractNumId w:val="19"/>
  </w:num>
  <w:num w:numId="20">
    <w:abstractNumId w:val="28"/>
  </w:num>
  <w:num w:numId="21">
    <w:abstractNumId w:val="14"/>
  </w:num>
  <w:num w:numId="22">
    <w:abstractNumId w:val="4"/>
  </w:num>
  <w:num w:numId="23">
    <w:abstractNumId w:val="22"/>
  </w:num>
  <w:num w:numId="24">
    <w:abstractNumId w:val="9"/>
  </w:num>
  <w:num w:numId="25">
    <w:abstractNumId w:val="24"/>
  </w:num>
  <w:num w:numId="26">
    <w:abstractNumId w:val="0"/>
  </w:num>
  <w:num w:numId="27">
    <w:abstractNumId w:val="29"/>
  </w:num>
  <w:num w:numId="28">
    <w:abstractNumId w:val="12"/>
  </w:num>
  <w:num w:numId="29">
    <w:abstractNumId w:val="23"/>
  </w:num>
  <w:num w:numId="30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F59"/>
    <w:rsid w:val="0002592D"/>
    <w:rsid w:val="00030D35"/>
    <w:rsid w:val="000375EA"/>
    <w:rsid w:val="0004721E"/>
    <w:rsid w:val="00063E4F"/>
    <w:rsid w:val="00071341"/>
    <w:rsid w:val="00085737"/>
    <w:rsid w:val="000B0D9B"/>
    <w:rsid w:val="000B4298"/>
    <w:rsid w:val="000E4B16"/>
    <w:rsid w:val="001218C5"/>
    <w:rsid w:val="00136B86"/>
    <w:rsid w:val="001804B0"/>
    <w:rsid w:val="001A1882"/>
    <w:rsid w:val="001C6028"/>
    <w:rsid w:val="001D404D"/>
    <w:rsid w:val="001D6998"/>
    <w:rsid w:val="001E7AED"/>
    <w:rsid w:val="00202FF5"/>
    <w:rsid w:val="00240A20"/>
    <w:rsid w:val="002808C0"/>
    <w:rsid w:val="0029356C"/>
    <w:rsid w:val="002C659A"/>
    <w:rsid w:val="002D4BEB"/>
    <w:rsid w:val="002E2878"/>
    <w:rsid w:val="002E4477"/>
    <w:rsid w:val="0030100C"/>
    <w:rsid w:val="00315736"/>
    <w:rsid w:val="00336B49"/>
    <w:rsid w:val="00353303"/>
    <w:rsid w:val="00366D68"/>
    <w:rsid w:val="003B1B3E"/>
    <w:rsid w:val="003C0B62"/>
    <w:rsid w:val="003E1FA5"/>
    <w:rsid w:val="003E32B6"/>
    <w:rsid w:val="003F21D7"/>
    <w:rsid w:val="00422CFE"/>
    <w:rsid w:val="004378B9"/>
    <w:rsid w:val="004647CC"/>
    <w:rsid w:val="00464A46"/>
    <w:rsid w:val="00465E57"/>
    <w:rsid w:val="004920F3"/>
    <w:rsid w:val="00495BE2"/>
    <w:rsid w:val="004A1CF6"/>
    <w:rsid w:val="004B1040"/>
    <w:rsid w:val="00504EB2"/>
    <w:rsid w:val="005256CC"/>
    <w:rsid w:val="0055570C"/>
    <w:rsid w:val="0057695F"/>
    <w:rsid w:val="005776F0"/>
    <w:rsid w:val="0058205A"/>
    <w:rsid w:val="00584752"/>
    <w:rsid w:val="005B3F58"/>
    <w:rsid w:val="005E013D"/>
    <w:rsid w:val="005F5000"/>
    <w:rsid w:val="00620E00"/>
    <w:rsid w:val="00670B13"/>
    <w:rsid w:val="006A3671"/>
    <w:rsid w:val="006B4E9A"/>
    <w:rsid w:val="006C4FF6"/>
    <w:rsid w:val="006E3038"/>
    <w:rsid w:val="00701D2D"/>
    <w:rsid w:val="007222BC"/>
    <w:rsid w:val="0077328F"/>
    <w:rsid w:val="007844B8"/>
    <w:rsid w:val="007947B3"/>
    <w:rsid w:val="007C200D"/>
    <w:rsid w:val="007E56BF"/>
    <w:rsid w:val="007F7378"/>
    <w:rsid w:val="0081641E"/>
    <w:rsid w:val="008400CA"/>
    <w:rsid w:val="00840C42"/>
    <w:rsid w:val="00875146"/>
    <w:rsid w:val="00881F59"/>
    <w:rsid w:val="008A7514"/>
    <w:rsid w:val="008A7C0D"/>
    <w:rsid w:val="008E5156"/>
    <w:rsid w:val="008EF886"/>
    <w:rsid w:val="008F5CCF"/>
    <w:rsid w:val="008F659B"/>
    <w:rsid w:val="0091387B"/>
    <w:rsid w:val="00914598"/>
    <w:rsid w:val="0093058F"/>
    <w:rsid w:val="00976DB4"/>
    <w:rsid w:val="009A3A77"/>
    <w:rsid w:val="009C5BBC"/>
    <w:rsid w:val="009D3796"/>
    <w:rsid w:val="00A04782"/>
    <w:rsid w:val="00A26CC3"/>
    <w:rsid w:val="00A62E51"/>
    <w:rsid w:val="00A86678"/>
    <w:rsid w:val="00A96C66"/>
    <w:rsid w:val="00AC30FD"/>
    <w:rsid w:val="00AD0A9B"/>
    <w:rsid w:val="00AE6500"/>
    <w:rsid w:val="00B06107"/>
    <w:rsid w:val="00B2317F"/>
    <w:rsid w:val="00B2563C"/>
    <w:rsid w:val="00B42C19"/>
    <w:rsid w:val="00B6CEE5"/>
    <w:rsid w:val="00B776AF"/>
    <w:rsid w:val="00B85292"/>
    <w:rsid w:val="00BB3A5A"/>
    <w:rsid w:val="00BF7EF1"/>
    <w:rsid w:val="00C021C3"/>
    <w:rsid w:val="00C4519B"/>
    <w:rsid w:val="00C50279"/>
    <w:rsid w:val="00C85549"/>
    <w:rsid w:val="00CA6963"/>
    <w:rsid w:val="00CB0FAF"/>
    <w:rsid w:val="00CE1BE9"/>
    <w:rsid w:val="00CE362E"/>
    <w:rsid w:val="00CE73C8"/>
    <w:rsid w:val="00CF3099"/>
    <w:rsid w:val="00CF4FC0"/>
    <w:rsid w:val="00D206B6"/>
    <w:rsid w:val="00D469AF"/>
    <w:rsid w:val="00D613D2"/>
    <w:rsid w:val="00D76F1F"/>
    <w:rsid w:val="00DA0E08"/>
    <w:rsid w:val="00DA7549"/>
    <w:rsid w:val="00DB382D"/>
    <w:rsid w:val="00DC0B9E"/>
    <w:rsid w:val="00DC7E8F"/>
    <w:rsid w:val="00DD40A8"/>
    <w:rsid w:val="00DD70D3"/>
    <w:rsid w:val="00DE1641"/>
    <w:rsid w:val="00DF6B4E"/>
    <w:rsid w:val="00E0144E"/>
    <w:rsid w:val="00E2411E"/>
    <w:rsid w:val="00E418F2"/>
    <w:rsid w:val="00E83014"/>
    <w:rsid w:val="00ED7767"/>
    <w:rsid w:val="00F23A14"/>
    <w:rsid w:val="00F24049"/>
    <w:rsid w:val="00F26836"/>
    <w:rsid w:val="00F50290"/>
    <w:rsid w:val="00F50445"/>
    <w:rsid w:val="00F55503"/>
    <w:rsid w:val="00F75E57"/>
    <w:rsid w:val="00F85B46"/>
    <w:rsid w:val="00F96693"/>
    <w:rsid w:val="00FC6728"/>
    <w:rsid w:val="00FD1DCC"/>
    <w:rsid w:val="012EAED2"/>
    <w:rsid w:val="014DFC43"/>
    <w:rsid w:val="01D8ED2E"/>
    <w:rsid w:val="021475E4"/>
    <w:rsid w:val="0252737E"/>
    <w:rsid w:val="02797D52"/>
    <w:rsid w:val="02B38B2C"/>
    <w:rsid w:val="02DB0AA4"/>
    <w:rsid w:val="034D6A5E"/>
    <w:rsid w:val="039368A8"/>
    <w:rsid w:val="03AE7218"/>
    <w:rsid w:val="042ACA09"/>
    <w:rsid w:val="0464B8D9"/>
    <w:rsid w:val="054F1C4D"/>
    <w:rsid w:val="059A608D"/>
    <w:rsid w:val="05C7D0C7"/>
    <w:rsid w:val="05EB1A48"/>
    <w:rsid w:val="05F75A6D"/>
    <w:rsid w:val="0612D835"/>
    <w:rsid w:val="0634FB81"/>
    <w:rsid w:val="0664AC76"/>
    <w:rsid w:val="06A675CC"/>
    <w:rsid w:val="06F97FFB"/>
    <w:rsid w:val="07046ABC"/>
    <w:rsid w:val="08187FB7"/>
    <w:rsid w:val="084A0164"/>
    <w:rsid w:val="08C8B8E2"/>
    <w:rsid w:val="08DE436C"/>
    <w:rsid w:val="09814B43"/>
    <w:rsid w:val="09B61A06"/>
    <w:rsid w:val="0A17D7F5"/>
    <w:rsid w:val="0A916141"/>
    <w:rsid w:val="0A9B26D2"/>
    <w:rsid w:val="0ABD382A"/>
    <w:rsid w:val="0B7BD583"/>
    <w:rsid w:val="0B91971F"/>
    <w:rsid w:val="0BD6A51F"/>
    <w:rsid w:val="0C15CD23"/>
    <w:rsid w:val="0C3AE237"/>
    <w:rsid w:val="0C4D4512"/>
    <w:rsid w:val="0CCC37AF"/>
    <w:rsid w:val="0D2EE75B"/>
    <w:rsid w:val="0EAAB9E5"/>
    <w:rsid w:val="0EC82F96"/>
    <w:rsid w:val="0EE64C00"/>
    <w:rsid w:val="0F4187A7"/>
    <w:rsid w:val="0FE9CD24"/>
    <w:rsid w:val="10183FF1"/>
    <w:rsid w:val="1046895D"/>
    <w:rsid w:val="10C68B21"/>
    <w:rsid w:val="10E5177E"/>
    <w:rsid w:val="1127CABC"/>
    <w:rsid w:val="116801F1"/>
    <w:rsid w:val="117D22EA"/>
    <w:rsid w:val="124B2865"/>
    <w:rsid w:val="13070A7D"/>
    <w:rsid w:val="13602CC3"/>
    <w:rsid w:val="1380C54A"/>
    <w:rsid w:val="139EF504"/>
    <w:rsid w:val="13DA58E1"/>
    <w:rsid w:val="13E270EF"/>
    <w:rsid w:val="13F4A3CC"/>
    <w:rsid w:val="13FDEAD6"/>
    <w:rsid w:val="1426C17B"/>
    <w:rsid w:val="144F8729"/>
    <w:rsid w:val="14738C65"/>
    <w:rsid w:val="14E17D7F"/>
    <w:rsid w:val="14E477AA"/>
    <w:rsid w:val="154B7E6C"/>
    <w:rsid w:val="15CC5BA1"/>
    <w:rsid w:val="15D815F6"/>
    <w:rsid w:val="163EA309"/>
    <w:rsid w:val="17804A37"/>
    <w:rsid w:val="17984E6E"/>
    <w:rsid w:val="182FCAE5"/>
    <w:rsid w:val="18A02A14"/>
    <w:rsid w:val="199D69D3"/>
    <w:rsid w:val="1A83C0EB"/>
    <w:rsid w:val="1A9EE2C0"/>
    <w:rsid w:val="1B4A6355"/>
    <w:rsid w:val="1B8133F5"/>
    <w:rsid w:val="1C23A7DD"/>
    <w:rsid w:val="1C630C9C"/>
    <w:rsid w:val="1CAA1ECD"/>
    <w:rsid w:val="1D2C5666"/>
    <w:rsid w:val="1D4DBFEE"/>
    <w:rsid w:val="1DA5A08B"/>
    <w:rsid w:val="1DAF9516"/>
    <w:rsid w:val="1DB40063"/>
    <w:rsid w:val="1DE4A3C1"/>
    <w:rsid w:val="1DF4DD24"/>
    <w:rsid w:val="1E092C7C"/>
    <w:rsid w:val="1E3B8CE1"/>
    <w:rsid w:val="1E9DC92B"/>
    <w:rsid w:val="1EEE3322"/>
    <w:rsid w:val="1F8638CC"/>
    <w:rsid w:val="1FA09E7B"/>
    <w:rsid w:val="1FCF0751"/>
    <w:rsid w:val="1FE831D7"/>
    <w:rsid w:val="200CBBCA"/>
    <w:rsid w:val="208F8B56"/>
    <w:rsid w:val="209C89DA"/>
    <w:rsid w:val="2155C22E"/>
    <w:rsid w:val="21819E63"/>
    <w:rsid w:val="219A4D36"/>
    <w:rsid w:val="21AB333A"/>
    <w:rsid w:val="21AF9B4C"/>
    <w:rsid w:val="21CDAC10"/>
    <w:rsid w:val="21E1107A"/>
    <w:rsid w:val="21F42458"/>
    <w:rsid w:val="2202FC22"/>
    <w:rsid w:val="228B79DD"/>
    <w:rsid w:val="22AD7FA2"/>
    <w:rsid w:val="22C167B3"/>
    <w:rsid w:val="22C4461A"/>
    <w:rsid w:val="22FF57A6"/>
    <w:rsid w:val="2305068E"/>
    <w:rsid w:val="2373BDF7"/>
    <w:rsid w:val="23D39369"/>
    <w:rsid w:val="2412B85E"/>
    <w:rsid w:val="24ADE0A1"/>
    <w:rsid w:val="24C4064F"/>
    <w:rsid w:val="24C8F4A4"/>
    <w:rsid w:val="25092D6E"/>
    <w:rsid w:val="2520ABFF"/>
    <w:rsid w:val="271F6905"/>
    <w:rsid w:val="27294E6E"/>
    <w:rsid w:val="273EC403"/>
    <w:rsid w:val="27AF7F63"/>
    <w:rsid w:val="27F6B0AF"/>
    <w:rsid w:val="294CD370"/>
    <w:rsid w:val="29E5FE02"/>
    <w:rsid w:val="2AACEB6F"/>
    <w:rsid w:val="2AADC22F"/>
    <w:rsid w:val="2AC4280A"/>
    <w:rsid w:val="2ACFB604"/>
    <w:rsid w:val="2B12B94E"/>
    <w:rsid w:val="2B385037"/>
    <w:rsid w:val="2B7BD099"/>
    <w:rsid w:val="2B7EC5B6"/>
    <w:rsid w:val="2B97AA37"/>
    <w:rsid w:val="2D0455B8"/>
    <w:rsid w:val="2D2A4A84"/>
    <w:rsid w:val="2D2E7096"/>
    <w:rsid w:val="2D374894"/>
    <w:rsid w:val="2D3EE7B7"/>
    <w:rsid w:val="2D9BC3C6"/>
    <w:rsid w:val="2DB57BD4"/>
    <w:rsid w:val="2DB6799A"/>
    <w:rsid w:val="2F6B0F25"/>
    <w:rsid w:val="2FD61AE9"/>
    <w:rsid w:val="3007FD0F"/>
    <w:rsid w:val="302F3F86"/>
    <w:rsid w:val="3069A1A5"/>
    <w:rsid w:val="30728B79"/>
    <w:rsid w:val="30F86289"/>
    <w:rsid w:val="30FD4A6D"/>
    <w:rsid w:val="3184EA64"/>
    <w:rsid w:val="31D0BBBA"/>
    <w:rsid w:val="32396A06"/>
    <w:rsid w:val="3295335F"/>
    <w:rsid w:val="3317E68C"/>
    <w:rsid w:val="335D6B44"/>
    <w:rsid w:val="3409FF92"/>
    <w:rsid w:val="3419BC92"/>
    <w:rsid w:val="3445A58F"/>
    <w:rsid w:val="345B949F"/>
    <w:rsid w:val="34651A15"/>
    <w:rsid w:val="34B25190"/>
    <w:rsid w:val="34F74D02"/>
    <w:rsid w:val="3504D83C"/>
    <w:rsid w:val="354D4FF9"/>
    <w:rsid w:val="35A0FDD9"/>
    <w:rsid w:val="35E58862"/>
    <w:rsid w:val="36647802"/>
    <w:rsid w:val="368E0E26"/>
    <w:rsid w:val="37076F28"/>
    <w:rsid w:val="37387938"/>
    <w:rsid w:val="374DB175"/>
    <w:rsid w:val="3750429D"/>
    <w:rsid w:val="3756ED0D"/>
    <w:rsid w:val="37D25FC2"/>
    <w:rsid w:val="37F80FC3"/>
    <w:rsid w:val="385917FD"/>
    <w:rsid w:val="38CFFB79"/>
    <w:rsid w:val="38D58FFA"/>
    <w:rsid w:val="39BDD83F"/>
    <w:rsid w:val="3A10AA39"/>
    <w:rsid w:val="3A3CAA19"/>
    <w:rsid w:val="3A4E5C60"/>
    <w:rsid w:val="3A5444D7"/>
    <w:rsid w:val="3B3439F7"/>
    <w:rsid w:val="3B46CBD2"/>
    <w:rsid w:val="3B9292AD"/>
    <w:rsid w:val="3B9CBA58"/>
    <w:rsid w:val="3BBC2CBC"/>
    <w:rsid w:val="3BE96C5D"/>
    <w:rsid w:val="3C49DAAF"/>
    <w:rsid w:val="3CF425F0"/>
    <w:rsid w:val="3D294213"/>
    <w:rsid w:val="3D353035"/>
    <w:rsid w:val="3D8DB9F9"/>
    <w:rsid w:val="3D983003"/>
    <w:rsid w:val="3D98D78C"/>
    <w:rsid w:val="3DB8DA16"/>
    <w:rsid w:val="3E474323"/>
    <w:rsid w:val="3EA51C48"/>
    <w:rsid w:val="3EBBC127"/>
    <w:rsid w:val="3EEA6A5E"/>
    <w:rsid w:val="3F2B23FE"/>
    <w:rsid w:val="4036C0C1"/>
    <w:rsid w:val="408452E6"/>
    <w:rsid w:val="40F41A23"/>
    <w:rsid w:val="41464E70"/>
    <w:rsid w:val="41E7AE9F"/>
    <w:rsid w:val="427E9E05"/>
    <w:rsid w:val="42C41ED2"/>
    <w:rsid w:val="4318BAF4"/>
    <w:rsid w:val="43EC9E2D"/>
    <w:rsid w:val="44308301"/>
    <w:rsid w:val="4445D9C4"/>
    <w:rsid w:val="44869EC4"/>
    <w:rsid w:val="44ADF78E"/>
    <w:rsid w:val="44DC7B2F"/>
    <w:rsid w:val="45648E39"/>
    <w:rsid w:val="45DAAD69"/>
    <w:rsid w:val="45F7C969"/>
    <w:rsid w:val="466EBA89"/>
    <w:rsid w:val="46C33ACC"/>
    <w:rsid w:val="46DC9062"/>
    <w:rsid w:val="47036AF0"/>
    <w:rsid w:val="47966306"/>
    <w:rsid w:val="48CE672A"/>
    <w:rsid w:val="48E298AA"/>
    <w:rsid w:val="4907C8B2"/>
    <w:rsid w:val="49B10E27"/>
    <w:rsid w:val="4A2043B5"/>
    <w:rsid w:val="4A255DF2"/>
    <w:rsid w:val="4A917A25"/>
    <w:rsid w:val="4AB0EA5F"/>
    <w:rsid w:val="4AEF78E8"/>
    <w:rsid w:val="4BA85E97"/>
    <w:rsid w:val="4BDE654B"/>
    <w:rsid w:val="4C560DD1"/>
    <w:rsid w:val="4C7A1545"/>
    <w:rsid w:val="4D65883E"/>
    <w:rsid w:val="4E6F43D7"/>
    <w:rsid w:val="4F3CC224"/>
    <w:rsid w:val="4FA4039C"/>
    <w:rsid w:val="50CC98A1"/>
    <w:rsid w:val="515F3DE6"/>
    <w:rsid w:val="519C078E"/>
    <w:rsid w:val="520E2234"/>
    <w:rsid w:val="523FA326"/>
    <w:rsid w:val="529E3AED"/>
    <w:rsid w:val="52DDE4B6"/>
    <w:rsid w:val="536F6BDB"/>
    <w:rsid w:val="53E5597F"/>
    <w:rsid w:val="53F03FEA"/>
    <w:rsid w:val="53F90577"/>
    <w:rsid w:val="5421593D"/>
    <w:rsid w:val="54656FAF"/>
    <w:rsid w:val="546AADE3"/>
    <w:rsid w:val="54BAA514"/>
    <w:rsid w:val="54F3545C"/>
    <w:rsid w:val="55A3F4DB"/>
    <w:rsid w:val="55E8B046"/>
    <w:rsid w:val="561940DF"/>
    <w:rsid w:val="562729E2"/>
    <w:rsid w:val="5671A2FC"/>
    <w:rsid w:val="571A7B7E"/>
    <w:rsid w:val="57777121"/>
    <w:rsid w:val="5777F16D"/>
    <w:rsid w:val="57B3DA99"/>
    <w:rsid w:val="57C18B6D"/>
    <w:rsid w:val="580554B1"/>
    <w:rsid w:val="582815EA"/>
    <w:rsid w:val="58DCFE70"/>
    <w:rsid w:val="5947A844"/>
    <w:rsid w:val="59A806FC"/>
    <w:rsid w:val="59B5A923"/>
    <w:rsid w:val="5AB71ECF"/>
    <w:rsid w:val="5B12F194"/>
    <w:rsid w:val="5B31AF81"/>
    <w:rsid w:val="5B527D71"/>
    <w:rsid w:val="5B62853A"/>
    <w:rsid w:val="5BE4ADC6"/>
    <w:rsid w:val="5C331776"/>
    <w:rsid w:val="5C9CB42D"/>
    <w:rsid w:val="5D11C2D9"/>
    <w:rsid w:val="5D52A36C"/>
    <w:rsid w:val="5D684BF4"/>
    <w:rsid w:val="5E15F902"/>
    <w:rsid w:val="5E1E6299"/>
    <w:rsid w:val="5EC4BC69"/>
    <w:rsid w:val="5F396464"/>
    <w:rsid w:val="5FBDE232"/>
    <w:rsid w:val="5FC8FEAC"/>
    <w:rsid w:val="60D9A3F0"/>
    <w:rsid w:val="60F5876D"/>
    <w:rsid w:val="6113678D"/>
    <w:rsid w:val="6115B158"/>
    <w:rsid w:val="613B3573"/>
    <w:rsid w:val="62F1A250"/>
    <w:rsid w:val="63968864"/>
    <w:rsid w:val="639C2554"/>
    <w:rsid w:val="63C26DC9"/>
    <w:rsid w:val="6437A51D"/>
    <w:rsid w:val="64A375AB"/>
    <w:rsid w:val="65F730E2"/>
    <w:rsid w:val="667BFE59"/>
    <w:rsid w:val="6699AFD4"/>
    <w:rsid w:val="66C1DFCC"/>
    <w:rsid w:val="66F533DB"/>
    <w:rsid w:val="67306A80"/>
    <w:rsid w:val="6771DDA2"/>
    <w:rsid w:val="680C97CA"/>
    <w:rsid w:val="68107520"/>
    <w:rsid w:val="6873B236"/>
    <w:rsid w:val="68DC1DFF"/>
    <w:rsid w:val="693F253C"/>
    <w:rsid w:val="69668948"/>
    <w:rsid w:val="699E52E4"/>
    <w:rsid w:val="69FF897E"/>
    <w:rsid w:val="6A4ED664"/>
    <w:rsid w:val="6A5A9EF4"/>
    <w:rsid w:val="6A82B1C7"/>
    <w:rsid w:val="6ABE9112"/>
    <w:rsid w:val="6B2F544A"/>
    <w:rsid w:val="6B5E91EE"/>
    <w:rsid w:val="6B87A7E0"/>
    <w:rsid w:val="6C2A0B76"/>
    <w:rsid w:val="6C4F3AAD"/>
    <w:rsid w:val="6C9C9E86"/>
    <w:rsid w:val="6DD3A932"/>
    <w:rsid w:val="6E4E0E36"/>
    <w:rsid w:val="6E74E826"/>
    <w:rsid w:val="6EEA70E4"/>
    <w:rsid w:val="6EEA80AA"/>
    <w:rsid w:val="6F99BC11"/>
    <w:rsid w:val="6FA71634"/>
    <w:rsid w:val="6FC2DC50"/>
    <w:rsid w:val="70430F88"/>
    <w:rsid w:val="70AC21C1"/>
    <w:rsid w:val="712BB650"/>
    <w:rsid w:val="714BAEF2"/>
    <w:rsid w:val="714F59A5"/>
    <w:rsid w:val="7169C991"/>
    <w:rsid w:val="717194D9"/>
    <w:rsid w:val="717F5A31"/>
    <w:rsid w:val="71C76FB0"/>
    <w:rsid w:val="71CB23E1"/>
    <w:rsid w:val="71E2CBC6"/>
    <w:rsid w:val="71E7B429"/>
    <w:rsid w:val="73250946"/>
    <w:rsid w:val="732E712C"/>
    <w:rsid w:val="73C0138A"/>
    <w:rsid w:val="73D884F9"/>
    <w:rsid w:val="73DBDBCE"/>
    <w:rsid w:val="73DE411B"/>
    <w:rsid w:val="740AE3DB"/>
    <w:rsid w:val="743FD270"/>
    <w:rsid w:val="74F757CF"/>
    <w:rsid w:val="750EC78C"/>
    <w:rsid w:val="77393E48"/>
    <w:rsid w:val="7752B0A3"/>
    <w:rsid w:val="7756C602"/>
    <w:rsid w:val="77DDE7B1"/>
    <w:rsid w:val="77FC2CAF"/>
    <w:rsid w:val="78315E56"/>
    <w:rsid w:val="7839F80B"/>
    <w:rsid w:val="79062D0B"/>
    <w:rsid w:val="79468D18"/>
    <w:rsid w:val="797700A5"/>
    <w:rsid w:val="79C90CE1"/>
    <w:rsid w:val="7A35D193"/>
    <w:rsid w:val="7B31AA18"/>
    <w:rsid w:val="7B57B0B6"/>
    <w:rsid w:val="7B7391E5"/>
    <w:rsid w:val="7C3FDA83"/>
    <w:rsid w:val="7C6C13CC"/>
    <w:rsid w:val="7CD1396A"/>
    <w:rsid w:val="7DC64048"/>
    <w:rsid w:val="7DD7B753"/>
    <w:rsid w:val="7E01B102"/>
    <w:rsid w:val="7E37F17D"/>
    <w:rsid w:val="7F0F6496"/>
    <w:rsid w:val="7F4396B4"/>
    <w:rsid w:val="7F51CD74"/>
    <w:rsid w:val="7F6A9870"/>
    <w:rsid w:val="7F78B3F5"/>
    <w:rsid w:val="7FAAEFDA"/>
    <w:rsid w:val="7FAB6935"/>
    <w:rsid w:val="7FA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BB072"/>
  <w15:docId w15:val="{948CA765-39DD-4CD6-A3EF-8A8E2E61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F5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6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59A"/>
  </w:style>
  <w:style w:type="paragraph" w:styleId="Footer">
    <w:name w:val="footer"/>
    <w:basedOn w:val="Normal"/>
    <w:link w:val="FooterChar"/>
    <w:uiPriority w:val="99"/>
    <w:unhideWhenUsed/>
    <w:rsid w:val="002C65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59A"/>
  </w:style>
  <w:style w:type="paragraph" w:styleId="BalloonText">
    <w:name w:val="Balloon Text"/>
    <w:basedOn w:val="Normal"/>
    <w:link w:val="BalloonTextChar"/>
    <w:uiPriority w:val="99"/>
    <w:semiHidden/>
    <w:unhideWhenUsed/>
    <w:rsid w:val="002C6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59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D4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6D6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53303"/>
    <w:rPr>
      <w:i/>
      <w:iCs/>
    </w:rPr>
  </w:style>
  <w:style w:type="character" w:customStyle="1" w:styleId="normaltextrun">
    <w:name w:val="normaltextrun"/>
    <w:basedOn w:val="DefaultParagraphFont"/>
    <w:rsid w:val="00881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AD\Downloads\NMS%20LTP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0d9b8b-fd3b-49ba-b1d6-93e6da23ba04" xsi:nil="true"/>
    <lcf76f155ced4ddcb4097134ff3c332f xmlns="df110d9e-fae7-46da-bc59-9a4aea05b5e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1E4D54A2CF34F8511D235401D28F7" ma:contentTypeVersion="12" ma:contentTypeDescription="Create a new document." ma:contentTypeScope="" ma:versionID="b97cb0f95407484a6e82f6e2b65e6111">
  <xsd:schema xmlns:xsd="http://www.w3.org/2001/XMLSchema" xmlns:xs="http://www.w3.org/2001/XMLSchema" xmlns:p="http://schemas.microsoft.com/office/2006/metadata/properties" xmlns:ns2="df110d9e-fae7-46da-bc59-9a4aea05b5e2" xmlns:ns3="0a0d9b8b-fd3b-49ba-b1d6-93e6da23ba04" targetNamespace="http://schemas.microsoft.com/office/2006/metadata/properties" ma:root="true" ma:fieldsID="5c1c3ab3f1998b1a5de2513a0d0d98b7" ns2:_="" ns3:_="">
    <xsd:import namespace="df110d9e-fae7-46da-bc59-9a4aea05b5e2"/>
    <xsd:import namespace="0a0d9b8b-fd3b-49ba-b1d6-93e6da23ba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10d9e-fae7-46da-bc59-9a4aea05b5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344382-b634-4926-aec4-fb4535e77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d9b8b-fd3b-49ba-b1d6-93e6da23ba0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40cfbe1-9335-4211-ab32-b8570521f6ab}" ma:internalName="TaxCatchAll" ma:showField="CatchAllData" ma:web="0a0d9b8b-fd3b-49ba-b1d6-93e6da23ba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E752F-E574-40B8-8EE2-12682F0B0335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0a0d9b8b-fd3b-49ba-b1d6-93e6da23ba04"/>
    <ds:schemaRef ds:uri="df110d9e-fae7-46da-bc59-9a4aea05b5e2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75545DE-1DC0-4C1C-A7C1-A59CC8B5A1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A6AAF-9772-421C-AA39-7B9156E46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10d9e-fae7-46da-bc59-9a4aea05b5e2"/>
    <ds:schemaRef ds:uri="0a0d9b8b-fd3b-49ba-b1d6-93e6da23ba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398E91-96E1-4EAB-A4F9-D48B1EC04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NMS LTP Template</Template>
  <TotalTime>1</TotalTime>
  <Pages>6</Pages>
  <Words>1661</Words>
  <Characters>9470</Characters>
  <Application>Microsoft Office Word</Application>
  <DocSecurity>4</DocSecurity>
  <Lines>78</Lines>
  <Paragraphs>22</Paragraphs>
  <ScaleCrop>false</ScaleCrop>
  <Company>The Radclyffe School</Company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Rachele Hopkins</cp:lastModifiedBy>
  <cp:revision>2</cp:revision>
  <cp:lastPrinted>2020-01-08T14:30:00Z</cp:lastPrinted>
  <dcterms:created xsi:type="dcterms:W3CDTF">2026-09-18T11:57:00Z</dcterms:created>
  <dcterms:modified xsi:type="dcterms:W3CDTF">2026-09-18T11:57:00Z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0x010100ACF1E4D54A2CF34F8511D235401D28F7</vt:lpwstr>
  </property>
  <property fmtid="{D5CDD505-2E9C-101B-9397-08002B2CF9AE}" pid="3" name="MediaServiceImageTags">
    <vt:lpwstr/>
  </property>
</Properties>
</file>